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0802" w14:textId="49B41A1E" w:rsidR="00213721" w:rsidRDefault="00213721" w:rsidP="004A0E19">
      <w:pPr>
        <w:pStyle w:val="KuntaToimistoTeksti"/>
      </w:pPr>
      <w:r>
        <w:t>A</w:t>
      </w:r>
      <w:r w:rsidR="007C2271">
        <w:t>ika</w:t>
      </w:r>
      <w:r w:rsidR="007C2271">
        <w:tab/>
      </w:r>
      <w:r w:rsidR="007C2271">
        <w:tab/>
      </w:r>
      <w:r w:rsidR="00224FC1">
        <w:t>2</w:t>
      </w:r>
      <w:r w:rsidR="00DA19D8">
        <w:t>3</w:t>
      </w:r>
      <w:r w:rsidR="007C2271">
        <w:t>.</w:t>
      </w:r>
      <w:r w:rsidR="00483B10">
        <w:t>0</w:t>
      </w:r>
      <w:r w:rsidR="00DA19D8">
        <w:t>3</w:t>
      </w:r>
      <w:r w:rsidR="007C2271">
        <w:t>.202</w:t>
      </w:r>
      <w:r w:rsidR="00427655">
        <w:t>3</w:t>
      </w:r>
      <w:r w:rsidR="007C2271">
        <w:t>,</w:t>
      </w:r>
      <w:r w:rsidR="00483B10">
        <w:t xml:space="preserve"> </w:t>
      </w:r>
      <w:proofErr w:type="gramStart"/>
      <w:r w:rsidR="00DA19D8">
        <w:t>torstai</w:t>
      </w:r>
      <w:r w:rsidR="007C2271">
        <w:t xml:space="preserve"> </w:t>
      </w:r>
      <w:r w:rsidR="00CE2FBC">
        <w:t>,</w:t>
      </w:r>
      <w:proofErr w:type="gramEnd"/>
      <w:r w:rsidR="00CE2FBC">
        <w:t xml:space="preserve"> klo</w:t>
      </w:r>
      <w:r w:rsidR="00483B10">
        <w:t xml:space="preserve"> 1</w:t>
      </w:r>
      <w:r w:rsidR="00DA19D8">
        <w:t>8</w:t>
      </w:r>
      <w:r w:rsidR="00483B10">
        <w:t>.00</w:t>
      </w:r>
    </w:p>
    <w:p w14:paraId="1C31280B" w14:textId="77777777" w:rsidR="00213721" w:rsidRDefault="00213721" w:rsidP="004A0E19">
      <w:pPr>
        <w:pStyle w:val="KuntaToimistoTeksti"/>
      </w:pPr>
    </w:p>
    <w:p w14:paraId="24D9F674" w14:textId="465E3A7F" w:rsidR="00213721" w:rsidRDefault="007C2271" w:rsidP="004A0E19">
      <w:pPr>
        <w:pStyle w:val="KuntaToimistoTeksti"/>
      </w:pPr>
      <w:r>
        <w:t>Paikka</w:t>
      </w:r>
      <w:r>
        <w:tab/>
      </w:r>
      <w:r>
        <w:tab/>
      </w:r>
      <w:r w:rsidR="002E2D98">
        <w:t xml:space="preserve">Myrskylän </w:t>
      </w:r>
      <w:r w:rsidR="00F16A71">
        <w:t>N</w:t>
      </w:r>
      <w:r w:rsidR="002E2D98">
        <w:t>uokku</w:t>
      </w:r>
      <w:r w:rsidR="00483B10">
        <w:t xml:space="preserve">, Virastotie </w:t>
      </w:r>
      <w:r w:rsidR="002E2D98">
        <w:t>7</w:t>
      </w:r>
      <w:r w:rsidR="00483B10">
        <w:t>, 07600 Myrskylä</w:t>
      </w:r>
    </w:p>
    <w:p w14:paraId="58D08C6B" w14:textId="77777777" w:rsidR="00213721" w:rsidRDefault="00213721" w:rsidP="004A0E19">
      <w:pPr>
        <w:pStyle w:val="KuntaToimistoTeksti"/>
      </w:pPr>
    </w:p>
    <w:p w14:paraId="53A7BB43" w14:textId="77777777" w:rsidR="00213721" w:rsidRDefault="00213721" w:rsidP="004A0E19">
      <w:pPr>
        <w:pStyle w:val="KuntaToimistoTeksti"/>
      </w:pPr>
    </w:p>
    <w:p w14:paraId="64C7E3BC" w14:textId="77777777" w:rsidR="00213721" w:rsidRDefault="00213721" w:rsidP="004A0E19">
      <w:pPr>
        <w:pStyle w:val="KuntaToimistoTeksti"/>
      </w:pPr>
    </w:p>
    <w:p w14:paraId="6378A0CD" w14:textId="2B63F75B" w:rsidR="00976EFA" w:rsidRPr="00C04095" w:rsidRDefault="00213721" w:rsidP="006E6A11">
      <w:pPr>
        <w:pStyle w:val="Sisluet1"/>
        <w:rPr>
          <w:rFonts w:ascii="Calibri" w:hAnsi="Calibri"/>
          <w:caps w:val="0"/>
          <w:noProof/>
          <w:szCs w:val="22"/>
        </w:rPr>
      </w:pPr>
      <w:r>
        <w:fldChar w:fldCharType="begin"/>
      </w:r>
      <w:r>
        <w:instrText xml:space="preserve"> TOC \t "Asiaotsikko;1" \w </w:instrText>
      </w:r>
      <w:r>
        <w:fldChar w:fldCharType="separate"/>
      </w:r>
      <w:r w:rsidR="00976EFA">
        <w:rPr>
          <w:noProof/>
        </w:rPr>
        <w:tab/>
      </w:r>
      <w:r w:rsidR="00976EFA">
        <w:rPr>
          <w:noProof/>
        </w:rPr>
        <w:tab/>
      </w:r>
      <w:r w:rsidR="00976EFA">
        <w:rPr>
          <w:noProof/>
        </w:rPr>
        <w:fldChar w:fldCharType="begin"/>
      </w:r>
      <w:r w:rsidR="00976EFA">
        <w:rPr>
          <w:noProof/>
        </w:rPr>
        <w:instrText xml:space="preserve"> PAGEREF _Toc125627052 \h </w:instrText>
      </w:r>
      <w:r w:rsidR="00976EFA">
        <w:rPr>
          <w:noProof/>
        </w:rPr>
      </w:r>
      <w:r w:rsidR="00976EFA">
        <w:rPr>
          <w:noProof/>
        </w:rPr>
        <w:fldChar w:fldCharType="separate"/>
      </w:r>
      <w:r w:rsidR="008F0FDB">
        <w:rPr>
          <w:noProof/>
        </w:rPr>
        <w:t>1</w:t>
      </w:r>
      <w:r w:rsidR="00976EFA">
        <w:rPr>
          <w:noProof/>
        </w:rPr>
        <w:fldChar w:fldCharType="end"/>
      </w:r>
    </w:p>
    <w:p w14:paraId="10B6D96A" w14:textId="45B62A60" w:rsidR="006E6A11" w:rsidRPr="00DA19D8" w:rsidRDefault="00976EFA" w:rsidP="006E6A11">
      <w:pPr>
        <w:pStyle w:val="Sisluet1"/>
        <w:rPr>
          <w:noProof/>
        </w:rPr>
      </w:pPr>
      <w:r>
        <w:rPr>
          <w:noProof/>
        </w:rPr>
        <w:t>1</w:t>
      </w:r>
      <w:r w:rsidR="00DA19D8">
        <w:rPr>
          <w:rFonts w:cs="Tahoma"/>
          <w:noProof/>
        </w:rPr>
        <w:t xml:space="preserve">9 </w:t>
      </w:r>
      <w:r>
        <w:rPr>
          <w:noProof/>
        </w:rPr>
        <w:t>§</w:t>
      </w:r>
      <w:r w:rsidR="00DA19D8">
        <w:rPr>
          <w:noProof/>
        </w:rPr>
        <w:tab/>
        <w:t>KUULUMISET JA RAPORTIT KUNNANVALTUUSTON, LAUTAKUNTIEN J</w:t>
      </w:r>
      <w:r w:rsidR="006E6A11">
        <w:rPr>
          <w:noProof/>
        </w:rPr>
        <w:t xml:space="preserve">A </w:t>
      </w:r>
      <w:r w:rsidR="00DA19D8">
        <w:t xml:space="preserve">TYÖRYHMIEN TAPAAMISISTA </w:t>
      </w:r>
      <w:r w:rsidR="00DA19D8">
        <w:tab/>
      </w:r>
      <w:r w:rsidR="006E6A11">
        <w:t>2</w:t>
      </w:r>
      <w:r w:rsidR="00DA19D8">
        <w:tab/>
      </w:r>
      <w:r w:rsidR="00DA19D8">
        <w:tab/>
      </w:r>
      <w:r w:rsidR="00DA19D8">
        <w:tab/>
        <w:t xml:space="preserve">      </w:t>
      </w:r>
      <w:r w:rsidR="006E6A11">
        <w:t>2</w:t>
      </w:r>
    </w:p>
    <w:p w14:paraId="45BCC04A" w14:textId="0F1D436B" w:rsidR="00772ADE" w:rsidRDefault="00B166F7" w:rsidP="00BB69B5">
      <w:pPr>
        <w:pStyle w:val="Sisluet1"/>
        <w:rPr>
          <w:noProof/>
        </w:rPr>
      </w:pPr>
      <w:r>
        <w:rPr>
          <w:noProof/>
        </w:rPr>
        <w:t>20</w:t>
      </w:r>
      <w:r w:rsidR="00976EFA" w:rsidRPr="00B33B50">
        <w:rPr>
          <w:rFonts w:cs="Tahoma"/>
          <w:noProof/>
        </w:rPr>
        <w:t> </w:t>
      </w:r>
      <w:r w:rsidR="00976EFA">
        <w:rPr>
          <w:noProof/>
        </w:rPr>
        <w:t>§</w:t>
      </w:r>
      <w:r w:rsidR="00976EFA">
        <w:rPr>
          <w:noProof/>
        </w:rPr>
        <w:tab/>
      </w:r>
      <w:r>
        <w:rPr>
          <w:noProof/>
        </w:rPr>
        <w:t>NUORISOVALTUUSTON SÄÄNTÖJEN MUUTOS</w:t>
      </w:r>
      <w:r w:rsidR="00976EFA">
        <w:rPr>
          <w:noProof/>
        </w:rPr>
        <w:tab/>
      </w:r>
      <w:r w:rsidR="006E6A11">
        <w:rPr>
          <w:noProof/>
        </w:rPr>
        <w:t>3</w:t>
      </w:r>
    </w:p>
    <w:p w14:paraId="237387E2" w14:textId="4DEE4010" w:rsidR="00BB4F29" w:rsidRPr="00BB4F29" w:rsidRDefault="00BB4F29" w:rsidP="00BB4F29">
      <w:pPr>
        <w:pStyle w:val="Sisluet1"/>
        <w:rPr>
          <w:rFonts w:ascii="Calibri" w:hAnsi="Calibri"/>
          <w:caps w:val="0"/>
          <w:noProof/>
          <w:szCs w:val="22"/>
        </w:rPr>
      </w:pPr>
      <w:r>
        <w:rPr>
          <w:noProof/>
        </w:rPr>
        <w:t>21</w:t>
      </w:r>
      <w:r w:rsidRPr="00B33B50">
        <w:rPr>
          <w:rFonts w:cs="Tahoma"/>
          <w:noProof/>
        </w:rPr>
        <w:t> </w:t>
      </w:r>
      <w:r>
        <w:rPr>
          <w:noProof/>
        </w:rPr>
        <w:t>§</w:t>
      </w:r>
      <w:r>
        <w:rPr>
          <w:noProof/>
        </w:rPr>
        <w:tab/>
        <w:t>Toisen edustajan valinta hyvinvointialueen nuvaan</w:t>
      </w:r>
      <w:r>
        <w:rPr>
          <w:noProof/>
        </w:rPr>
        <w:tab/>
        <w:t>4</w:t>
      </w:r>
    </w:p>
    <w:p w14:paraId="30F5D5CB" w14:textId="4D21424C" w:rsidR="00B166F7" w:rsidRPr="00B166F7" w:rsidRDefault="00B166F7" w:rsidP="006E6A11">
      <w:pPr>
        <w:pStyle w:val="Sisluet1"/>
        <w:rPr>
          <w:rFonts w:ascii="Calibri" w:hAnsi="Calibri"/>
          <w:caps w:val="0"/>
          <w:noProof/>
          <w:szCs w:val="22"/>
        </w:rPr>
      </w:pPr>
      <w:r>
        <w:rPr>
          <w:noProof/>
        </w:rPr>
        <w:t>2</w:t>
      </w:r>
      <w:r w:rsidR="00BB4F29">
        <w:rPr>
          <w:noProof/>
        </w:rPr>
        <w:t>2</w:t>
      </w:r>
      <w:r w:rsidRPr="00B33B50">
        <w:rPr>
          <w:rFonts w:cs="Tahoma"/>
          <w:noProof/>
        </w:rPr>
        <w:t> </w:t>
      </w:r>
      <w:r>
        <w:rPr>
          <w:noProof/>
        </w:rPr>
        <w:t>§</w:t>
      </w:r>
      <w:r>
        <w:rPr>
          <w:noProof/>
        </w:rPr>
        <w:tab/>
        <w:t>mENNEET TAPAHTUMAT</w:t>
      </w:r>
      <w:r>
        <w:rPr>
          <w:noProof/>
        </w:rPr>
        <w:tab/>
      </w:r>
      <w:r w:rsidR="00BB4F29">
        <w:rPr>
          <w:noProof/>
        </w:rPr>
        <w:t>5</w:t>
      </w:r>
    </w:p>
    <w:p w14:paraId="4946E148" w14:textId="66470EA8" w:rsidR="00976EFA" w:rsidRDefault="00B166F7" w:rsidP="006E6A11">
      <w:pPr>
        <w:pStyle w:val="Sisluet1"/>
        <w:rPr>
          <w:noProof/>
        </w:rPr>
      </w:pPr>
      <w:r>
        <w:rPr>
          <w:noProof/>
        </w:rPr>
        <w:t>2</w:t>
      </w:r>
      <w:r w:rsidR="00BB4F29">
        <w:rPr>
          <w:noProof/>
        </w:rPr>
        <w:t>3</w:t>
      </w:r>
      <w:r w:rsidR="00976EFA" w:rsidRPr="00B33B50">
        <w:rPr>
          <w:rFonts w:cs="Tahoma"/>
          <w:noProof/>
        </w:rPr>
        <w:t> </w:t>
      </w:r>
      <w:r w:rsidR="00976EFA">
        <w:rPr>
          <w:noProof/>
        </w:rPr>
        <w:t>§</w:t>
      </w:r>
      <w:r w:rsidR="00976EFA">
        <w:rPr>
          <w:noProof/>
        </w:rPr>
        <w:tab/>
      </w:r>
      <w:r w:rsidR="00DA19D8">
        <w:rPr>
          <w:noProof/>
        </w:rPr>
        <w:t>tULEVAT TAPAHTUMAT</w:t>
      </w:r>
      <w:r w:rsidR="00976EFA">
        <w:rPr>
          <w:noProof/>
        </w:rPr>
        <w:tab/>
      </w:r>
      <w:r w:rsidR="00BB4F29">
        <w:rPr>
          <w:noProof/>
        </w:rPr>
        <w:t>6</w:t>
      </w:r>
    </w:p>
    <w:p w14:paraId="13982E53" w14:textId="230DCA9C" w:rsidR="00B166F7" w:rsidRPr="00B166F7" w:rsidRDefault="00B166F7" w:rsidP="006E6A11">
      <w:pPr>
        <w:pStyle w:val="Sisluet1"/>
        <w:rPr>
          <w:rFonts w:ascii="Calibri" w:hAnsi="Calibri"/>
          <w:caps w:val="0"/>
          <w:noProof/>
          <w:szCs w:val="22"/>
        </w:rPr>
      </w:pPr>
      <w:r>
        <w:rPr>
          <w:noProof/>
        </w:rPr>
        <w:t>2</w:t>
      </w:r>
      <w:r w:rsidR="00BB4F29">
        <w:rPr>
          <w:noProof/>
        </w:rPr>
        <w:t>4</w:t>
      </w:r>
      <w:r w:rsidRPr="00B33B50">
        <w:rPr>
          <w:rFonts w:cs="Tahoma"/>
          <w:noProof/>
        </w:rPr>
        <w:t> </w:t>
      </w:r>
      <w:r>
        <w:rPr>
          <w:noProof/>
        </w:rPr>
        <w:t>§</w:t>
      </w:r>
      <w:r>
        <w:rPr>
          <w:noProof/>
        </w:rPr>
        <w:tab/>
        <w:t>nUORISOVALTUUSTOALOITTEET JA KANNANOTOT</w:t>
      </w:r>
      <w:r>
        <w:rPr>
          <w:noProof/>
        </w:rPr>
        <w:tab/>
      </w:r>
      <w:r w:rsidR="00BB4F29">
        <w:rPr>
          <w:noProof/>
        </w:rPr>
        <w:t>7</w:t>
      </w:r>
    </w:p>
    <w:p w14:paraId="3F3D7514" w14:textId="7BCA32F5" w:rsidR="00976EFA" w:rsidRPr="00C04095" w:rsidRDefault="00B166F7" w:rsidP="006E6A11">
      <w:pPr>
        <w:pStyle w:val="Sisluet1"/>
        <w:rPr>
          <w:rFonts w:ascii="Calibri" w:hAnsi="Calibri"/>
          <w:caps w:val="0"/>
          <w:noProof/>
          <w:szCs w:val="22"/>
        </w:rPr>
      </w:pPr>
      <w:r>
        <w:rPr>
          <w:noProof/>
        </w:rPr>
        <w:t>2</w:t>
      </w:r>
      <w:r w:rsidR="00BB4F29">
        <w:rPr>
          <w:noProof/>
        </w:rPr>
        <w:t>5</w:t>
      </w:r>
      <w:r w:rsidR="00976EFA" w:rsidRPr="00B33B50">
        <w:rPr>
          <w:rFonts w:cs="Tahoma"/>
          <w:noProof/>
        </w:rPr>
        <w:t> </w:t>
      </w:r>
      <w:r w:rsidR="00976EFA">
        <w:rPr>
          <w:noProof/>
        </w:rPr>
        <w:t>§</w:t>
      </w:r>
      <w:r w:rsidR="00976EFA">
        <w:rPr>
          <w:noProof/>
        </w:rPr>
        <w:tab/>
        <w:t>muut esille tulevat asiat</w:t>
      </w:r>
      <w:r w:rsidR="00976EFA">
        <w:rPr>
          <w:noProof/>
        </w:rPr>
        <w:tab/>
      </w:r>
      <w:r w:rsidR="00BB4F29">
        <w:rPr>
          <w:noProof/>
        </w:rPr>
        <w:t>8</w:t>
      </w:r>
    </w:p>
    <w:p w14:paraId="33C145A6" w14:textId="3BFBC2E6" w:rsidR="00976EFA" w:rsidRPr="00C04095" w:rsidRDefault="00B166F7" w:rsidP="006E6A11">
      <w:pPr>
        <w:pStyle w:val="Sisluet1"/>
        <w:rPr>
          <w:rFonts w:ascii="Calibri" w:hAnsi="Calibri"/>
          <w:caps w:val="0"/>
          <w:noProof/>
          <w:szCs w:val="22"/>
        </w:rPr>
      </w:pPr>
      <w:r>
        <w:rPr>
          <w:noProof/>
        </w:rPr>
        <w:t>2</w:t>
      </w:r>
      <w:r w:rsidR="00BB4F29">
        <w:rPr>
          <w:noProof/>
        </w:rPr>
        <w:t>6</w:t>
      </w:r>
      <w:r w:rsidR="00976EFA" w:rsidRPr="00B33B50">
        <w:rPr>
          <w:rFonts w:cs="Tahoma"/>
          <w:noProof/>
        </w:rPr>
        <w:t> </w:t>
      </w:r>
      <w:r w:rsidR="00976EFA">
        <w:rPr>
          <w:noProof/>
        </w:rPr>
        <w:t>§</w:t>
      </w:r>
      <w:r w:rsidR="00976EFA">
        <w:rPr>
          <w:noProof/>
        </w:rPr>
        <w:tab/>
        <w:t>kokouksen päätös</w:t>
      </w:r>
      <w:r w:rsidR="00976EFA">
        <w:rPr>
          <w:noProof/>
        </w:rPr>
        <w:tab/>
      </w:r>
      <w:r w:rsidR="00BB4F29">
        <w:rPr>
          <w:noProof/>
        </w:rPr>
        <w:t>9</w:t>
      </w:r>
    </w:p>
    <w:p w14:paraId="1899D2CA" w14:textId="77777777" w:rsidR="00213721" w:rsidRDefault="00213721" w:rsidP="006E6A11">
      <w:pPr>
        <w:pStyle w:val="Sisluet1"/>
      </w:pPr>
      <w:r>
        <w:fldChar w:fldCharType="end"/>
      </w:r>
    </w:p>
    <w:p w14:paraId="60384EEC" w14:textId="77777777" w:rsidR="00213721" w:rsidRDefault="00213721" w:rsidP="00CE2FBC">
      <w:pPr>
        <w:pStyle w:val="KuntaToimistoTeksti"/>
      </w:pPr>
      <w:r>
        <w:tab/>
      </w:r>
      <w:r>
        <w:tab/>
      </w:r>
    </w:p>
    <w:p w14:paraId="6B388EC5" w14:textId="77777777" w:rsidR="00213721" w:rsidRDefault="00213721" w:rsidP="004A0E19">
      <w:pPr>
        <w:pStyle w:val="KuntaToimistoTeksti"/>
      </w:pPr>
    </w:p>
    <w:p w14:paraId="73CA1001" w14:textId="77777777" w:rsidR="00D044DB" w:rsidRDefault="00D044DB">
      <w:pPr>
        <w:pStyle w:val="KuntaToimistoTeksti"/>
      </w:pPr>
    </w:p>
    <w:p w14:paraId="29D4DAB2" w14:textId="77777777" w:rsidR="00D044DB" w:rsidRDefault="00D044DB">
      <w:pPr>
        <w:pStyle w:val="KuntaToimistoTeksti"/>
        <w:sectPr w:rsidR="00D044DB">
          <w:headerReference w:type="default" r:id="rId11"/>
          <w:pgSz w:w="11907" w:h="16840" w:code="9"/>
          <w:pgMar w:top="1134" w:right="851" w:bottom="1134" w:left="1134" w:header="567" w:footer="567" w:gutter="0"/>
          <w:cols w:space="708"/>
        </w:sectPr>
      </w:pPr>
    </w:p>
    <w:p w14:paraId="65D69A88" w14:textId="77777777" w:rsidR="00213721" w:rsidRDefault="00D044DB" w:rsidP="004A0E19">
      <w:pPr>
        <w:pStyle w:val="KuntaToimistoTeksti"/>
      </w:pPr>
      <w:r>
        <w:br w:type="page"/>
      </w:r>
      <w:bookmarkStart w:id="0" w:name="EPJ17467616_doc"/>
      <w:bookmarkEnd w:id="0"/>
    </w:p>
    <w:p w14:paraId="30DC32E5" w14:textId="7DA1A8D5" w:rsidR="00322E68" w:rsidRDefault="007C2271" w:rsidP="004A0E19">
      <w:pPr>
        <w:pStyle w:val="KuntaToimistoTeksti"/>
      </w:pPr>
      <w:r>
        <w:lastRenderedPageBreak/>
        <w:t>Aika</w:t>
      </w:r>
      <w:r>
        <w:tab/>
      </w:r>
      <w:r>
        <w:tab/>
      </w:r>
      <w:r w:rsidR="00B166F7">
        <w:t xml:space="preserve">23.03.2023, </w:t>
      </w:r>
      <w:proofErr w:type="gramStart"/>
      <w:r w:rsidR="00B166F7">
        <w:t>torstai ,</w:t>
      </w:r>
      <w:proofErr w:type="gramEnd"/>
      <w:r w:rsidR="00B166F7">
        <w:t xml:space="preserve"> klo 18.00</w:t>
      </w:r>
    </w:p>
    <w:p w14:paraId="3DD6EC17" w14:textId="77777777" w:rsidR="00B166F7" w:rsidRDefault="00B166F7" w:rsidP="004A0E19">
      <w:pPr>
        <w:pStyle w:val="KuntaToimistoTeksti"/>
      </w:pPr>
    </w:p>
    <w:p w14:paraId="0A994D17" w14:textId="727F9020" w:rsidR="00322E68" w:rsidRDefault="00322E68" w:rsidP="004A0E19">
      <w:pPr>
        <w:pStyle w:val="KuntaToimistoTeksti"/>
      </w:pPr>
      <w:r>
        <w:t>Paikka</w:t>
      </w:r>
      <w:r>
        <w:tab/>
      </w:r>
      <w:r>
        <w:tab/>
      </w:r>
      <w:r w:rsidR="00F16A71">
        <w:t>Myrskylän Nuokku</w:t>
      </w:r>
      <w:r w:rsidR="00483B10">
        <w:t xml:space="preserve">, Virastotie </w:t>
      </w:r>
      <w:r w:rsidR="00F16A71">
        <w:t>7</w:t>
      </w:r>
      <w:r w:rsidR="00483B10">
        <w:t>, 07600 Myrskylä</w:t>
      </w:r>
    </w:p>
    <w:p w14:paraId="362F334A" w14:textId="77777777" w:rsidR="00322E68" w:rsidRDefault="00322E68" w:rsidP="004A0E19">
      <w:pPr>
        <w:pStyle w:val="KuntaToimistoTeksti"/>
      </w:pPr>
    </w:p>
    <w:p w14:paraId="4BCF5FBF" w14:textId="26220C50" w:rsidR="007C2271" w:rsidRDefault="007C2271" w:rsidP="004A0E19">
      <w:pPr>
        <w:pStyle w:val="KuntaToimistoTeksti"/>
      </w:pPr>
      <w:r>
        <w:t>Läsnä</w:t>
      </w:r>
      <w:r>
        <w:tab/>
      </w:r>
      <w:r>
        <w:tab/>
      </w:r>
      <w:proofErr w:type="spellStart"/>
      <w:r w:rsidR="00224FC1">
        <w:t>Åhl</w:t>
      </w:r>
      <w:proofErr w:type="spellEnd"/>
      <w:r w:rsidR="00224FC1">
        <w:t xml:space="preserve"> Tiia</w:t>
      </w:r>
      <w:r w:rsidR="00460583" w:rsidRPr="00224FC1">
        <w:tab/>
      </w:r>
      <w:r w:rsidRPr="00224FC1">
        <w:tab/>
      </w:r>
      <w:r w:rsidRPr="00224FC1">
        <w:tab/>
      </w:r>
      <w:r w:rsidR="00B166F7">
        <w:t>puheenjohtaja</w:t>
      </w:r>
      <w:r w:rsidRPr="00224FC1">
        <w:t xml:space="preserve"> </w:t>
      </w:r>
    </w:p>
    <w:p w14:paraId="033F1B61" w14:textId="18063FC0" w:rsidR="00B166F7" w:rsidRDefault="00B166F7" w:rsidP="004A0E19">
      <w:pPr>
        <w:pStyle w:val="KuntaToimistoTeksti"/>
      </w:pPr>
      <w:r>
        <w:tab/>
      </w:r>
      <w:r>
        <w:tab/>
        <w:t>Virta Vili</w:t>
      </w:r>
      <w:r>
        <w:tab/>
      </w:r>
      <w:r w:rsidRPr="00224FC1">
        <w:tab/>
      </w:r>
      <w:r w:rsidRPr="00224FC1">
        <w:tab/>
      </w:r>
      <w:r>
        <w:t>varapuheenjohtaja</w:t>
      </w:r>
      <w:r w:rsidRPr="00224FC1">
        <w:t xml:space="preserve">  </w:t>
      </w:r>
    </w:p>
    <w:p w14:paraId="63875DE1" w14:textId="743EE5B1" w:rsidR="00B166F7" w:rsidRPr="00224FC1" w:rsidRDefault="00B166F7" w:rsidP="004A0E19">
      <w:pPr>
        <w:pStyle w:val="KuntaToimistoTeksti"/>
      </w:pPr>
      <w:r>
        <w:tab/>
      </w:r>
      <w:r>
        <w:tab/>
      </w:r>
      <w:r w:rsidRPr="00224FC1">
        <w:t>Rautakoski Helmi</w:t>
      </w:r>
      <w:r w:rsidRPr="00224FC1">
        <w:tab/>
      </w:r>
      <w:r w:rsidRPr="00224FC1">
        <w:tab/>
      </w:r>
      <w:r>
        <w:t>sihteeri</w:t>
      </w:r>
    </w:p>
    <w:p w14:paraId="20D9D968" w14:textId="6AB011D5" w:rsidR="00322E68" w:rsidRPr="00224FC1" w:rsidRDefault="007C2271" w:rsidP="004A0E19">
      <w:pPr>
        <w:pStyle w:val="KuntaToimistoTeksti"/>
      </w:pPr>
      <w:r w:rsidRPr="00224FC1">
        <w:tab/>
      </w:r>
      <w:r w:rsidRPr="00224FC1">
        <w:tab/>
      </w:r>
      <w:r w:rsidR="00460583" w:rsidRPr="00224FC1">
        <w:t>Jääskeläinen Minttu</w:t>
      </w:r>
      <w:r w:rsidR="00322E68" w:rsidRPr="00224FC1">
        <w:tab/>
      </w:r>
      <w:r w:rsidR="00322E68" w:rsidRPr="00224FC1">
        <w:tab/>
        <w:t>jäsen</w:t>
      </w:r>
      <w:r w:rsidR="00F37273" w:rsidRPr="00224FC1">
        <w:t xml:space="preserve">   </w:t>
      </w:r>
    </w:p>
    <w:p w14:paraId="6CD52816" w14:textId="569ED36E" w:rsidR="00322E68" w:rsidRPr="00224FC1" w:rsidRDefault="007C2271" w:rsidP="004A0E19">
      <w:pPr>
        <w:pStyle w:val="KuntaToimistoTeksti"/>
      </w:pPr>
      <w:r w:rsidRPr="00224FC1">
        <w:tab/>
      </w:r>
      <w:r w:rsidRPr="00224FC1">
        <w:tab/>
      </w:r>
      <w:proofErr w:type="spellStart"/>
      <w:r w:rsidR="00460583" w:rsidRPr="00224FC1">
        <w:t>Tallila</w:t>
      </w:r>
      <w:proofErr w:type="spellEnd"/>
      <w:r w:rsidR="00460583" w:rsidRPr="00224FC1">
        <w:t xml:space="preserve"> Robin</w:t>
      </w:r>
      <w:r w:rsidRPr="00224FC1">
        <w:tab/>
      </w:r>
      <w:r w:rsidRPr="00224FC1">
        <w:tab/>
      </w:r>
      <w:r w:rsidRPr="00224FC1">
        <w:tab/>
        <w:t>jäsen</w:t>
      </w:r>
      <w:r w:rsidR="00F37273" w:rsidRPr="00224FC1">
        <w:t xml:space="preserve"> </w:t>
      </w:r>
      <w:r w:rsidR="00322E68" w:rsidRPr="00224FC1">
        <w:tab/>
      </w:r>
      <w:r w:rsidR="00322E68" w:rsidRPr="00224FC1">
        <w:tab/>
      </w:r>
      <w:r w:rsidR="00F37273" w:rsidRPr="00224FC1">
        <w:t xml:space="preserve"> </w:t>
      </w:r>
    </w:p>
    <w:p w14:paraId="486FC68F" w14:textId="77777777" w:rsidR="00322E68" w:rsidRPr="00224FC1" w:rsidRDefault="007C2271" w:rsidP="007C2271">
      <w:pPr>
        <w:pStyle w:val="KuntaToimistoTeksti"/>
      </w:pPr>
      <w:r w:rsidRPr="00224FC1">
        <w:tab/>
      </w:r>
      <w:r w:rsidRPr="00224FC1">
        <w:tab/>
      </w:r>
      <w:r w:rsidR="00460583" w:rsidRPr="00224FC1">
        <w:t>Heino Rasmus</w:t>
      </w:r>
      <w:r w:rsidRPr="00224FC1">
        <w:tab/>
      </w:r>
      <w:r w:rsidRPr="00224FC1">
        <w:tab/>
        <w:t>jäsen</w:t>
      </w:r>
      <w:r w:rsidR="00F37273" w:rsidRPr="00224FC1">
        <w:t xml:space="preserve"> </w:t>
      </w:r>
    </w:p>
    <w:p w14:paraId="03212B74" w14:textId="77777777" w:rsidR="00322E68" w:rsidRDefault="007C2271" w:rsidP="004A0E19">
      <w:pPr>
        <w:pStyle w:val="KuntaToimistoTeksti"/>
      </w:pPr>
      <w:r>
        <w:tab/>
      </w:r>
      <w:r>
        <w:tab/>
      </w:r>
    </w:p>
    <w:p w14:paraId="2A8CA9E7" w14:textId="77777777" w:rsidR="00322E68" w:rsidRDefault="00322E68" w:rsidP="004A0E19">
      <w:pPr>
        <w:pStyle w:val="KuntaToimistoTeksti"/>
      </w:pPr>
    </w:p>
    <w:p w14:paraId="5E33F391" w14:textId="31AAF863" w:rsidR="00322E68" w:rsidRDefault="00EE1D9D" w:rsidP="004A0E19">
      <w:pPr>
        <w:pStyle w:val="KuntaToimistoTeksti"/>
      </w:pPr>
      <w:r>
        <w:t>Asiantuntija</w:t>
      </w:r>
      <w:r w:rsidR="00322E68">
        <w:tab/>
      </w:r>
      <w:r w:rsidR="00322E68">
        <w:tab/>
      </w:r>
      <w:r w:rsidR="00483B10">
        <w:t>Juuso Lindberg</w:t>
      </w:r>
      <w:r w:rsidR="00322E68">
        <w:tab/>
      </w:r>
      <w:r w:rsidR="00322E68">
        <w:tab/>
        <w:t>nuorisovaltuuston ohjaaja</w:t>
      </w:r>
    </w:p>
    <w:p w14:paraId="0A13DE11" w14:textId="77777777" w:rsidR="00483B10" w:rsidRDefault="00483B10" w:rsidP="004A0E19">
      <w:pPr>
        <w:pStyle w:val="KuntaToimistoTeksti"/>
      </w:pPr>
    </w:p>
    <w:p w14:paraId="373AE43B" w14:textId="77777777" w:rsidR="00483B10" w:rsidRDefault="00483B10" w:rsidP="004A0E19">
      <w:pPr>
        <w:pStyle w:val="KuntaToimistoTeksti"/>
      </w:pPr>
    </w:p>
    <w:p w14:paraId="69526BCB" w14:textId="77777777" w:rsidR="00483B10" w:rsidRDefault="00483B10" w:rsidP="004A0E19">
      <w:pPr>
        <w:pStyle w:val="KuntaToimistoTeksti"/>
      </w:pPr>
      <w:r>
        <w:t>Kokouksen avaus</w:t>
      </w:r>
    </w:p>
    <w:p w14:paraId="19FE4C13" w14:textId="77777777" w:rsidR="00483B10" w:rsidRDefault="00483B10" w:rsidP="004A0E19">
      <w:pPr>
        <w:pStyle w:val="KuntaToimistoTeksti"/>
      </w:pPr>
    </w:p>
    <w:p w14:paraId="4BB93C02" w14:textId="47065D0C" w:rsidR="00F37273" w:rsidRDefault="00F37273" w:rsidP="004A0E19">
      <w:pPr>
        <w:pStyle w:val="KuntaToimistoTeksti"/>
      </w:pPr>
      <w:r>
        <w:tab/>
      </w:r>
      <w:r>
        <w:tab/>
      </w:r>
      <w:r w:rsidR="00B166F7">
        <w:t>P</w:t>
      </w:r>
      <w:r w:rsidR="00224FC1">
        <w:t>uheenjohtaja avasi kokouksen</w:t>
      </w:r>
      <w:r w:rsidR="00B166F7">
        <w:t xml:space="preserve"> ajassa</w:t>
      </w:r>
      <w:r w:rsidR="00EE1D9D">
        <w:t xml:space="preserve"> 18.16</w:t>
      </w:r>
    </w:p>
    <w:p w14:paraId="1C400107" w14:textId="77777777" w:rsidR="00322E68" w:rsidRDefault="00322E68" w:rsidP="004A0E19">
      <w:pPr>
        <w:pStyle w:val="KuntaToimistoTeksti"/>
      </w:pPr>
    </w:p>
    <w:p w14:paraId="5E743D63" w14:textId="77777777" w:rsidR="00322E68" w:rsidRDefault="00322E68" w:rsidP="004A0E19">
      <w:pPr>
        <w:pStyle w:val="KuntaToimistoTeksti"/>
      </w:pPr>
      <w:r>
        <w:t>Laillisuus ja</w:t>
      </w:r>
    </w:p>
    <w:p w14:paraId="3518FE06" w14:textId="45C2235A" w:rsidR="00B166F7" w:rsidRDefault="00322E68" w:rsidP="00B166F7">
      <w:pPr>
        <w:pStyle w:val="KuntaToimistoTeksti"/>
      </w:pPr>
      <w:r>
        <w:t>päätösvaltaisuus</w:t>
      </w:r>
      <w:r>
        <w:tab/>
      </w:r>
      <w:r w:rsidR="00B166F7">
        <w:t>Todetaan kokouksen laillisuus ja päätösvaltaisuus.</w:t>
      </w:r>
    </w:p>
    <w:p w14:paraId="2C63E29F" w14:textId="4424881C" w:rsidR="00322E68" w:rsidRDefault="00B166F7" w:rsidP="00B166F7">
      <w:pPr>
        <w:pStyle w:val="KuntaToimistoTeksti"/>
      </w:pPr>
      <w:r>
        <w:tab/>
      </w:r>
      <w:r>
        <w:tab/>
        <w:t>Valitaan pöytäkirjan tarkastajat.</w:t>
      </w:r>
    </w:p>
    <w:p w14:paraId="0EF9B792" w14:textId="77777777" w:rsidR="000E153A" w:rsidRDefault="000E153A" w:rsidP="004A0E19">
      <w:pPr>
        <w:pStyle w:val="KuntaToimistoTeksti"/>
      </w:pPr>
    </w:p>
    <w:p w14:paraId="1D040C4C" w14:textId="3731C81D" w:rsidR="000E153A" w:rsidRDefault="000E153A" w:rsidP="004A0E19">
      <w:pPr>
        <w:pStyle w:val="KuntaToimistoTeksti"/>
      </w:pPr>
      <w:r>
        <w:t>Asiat</w:t>
      </w:r>
      <w:r>
        <w:tab/>
      </w:r>
      <w:r>
        <w:tab/>
        <w:t xml:space="preserve">§ </w:t>
      </w:r>
      <w:proofErr w:type="gramStart"/>
      <w:r w:rsidR="00B166F7">
        <w:t>19</w:t>
      </w:r>
      <w:r w:rsidR="00976EFA">
        <w:t xml:space="preserve"> </w:t>
      </w:r>
      <w:r>
        <w:t xml:space="preserve">- </w:t>
      </w:r>
      <w:r w:rsidR="00B166F7">
        <w:t>2</w:t>
      </w:r>
      <w:r w:rsidR="00BB4F29">
        <w:t>6</w:t>
      </w:r>
      <w:proofErr w:type="gramEnd"/>
    </w:p>
    <w:p w14:paraId="3F587230" w14:textId="77777777" w:rsidR="00483B10" w:rsidRDefault="00483B10" w:rsidP="00FD3638">
      <w:pPr>
        <w:pStyle w:val="KuntaToimistoTeksti"/>
      </w:pPr>
    </w:p>
    <w:p w14:paraId="3F216637" w14:textId="77777777" w:rsidR="00483B10" w:rsidRDefault="00483B10" w:rsidP="00FD3638">
      <w:pPr>
        <w:pStyle w:val="KuntaToimistoTeksti"/>
      </w:pPr>
    </w:p>
    <w:p w14:paraId="7F5B3075" w14:textId="77777777" w:rsidR="00483B10" w:rsidRDefault="00483B10" w:rsidP="00FD3638">
      <w:pPr>
        <w:pStyle w:val="KuntaToimistoTeksti"/>
      </w:pPr>
      <w:r>
        <w:t>Pöytäkirjan allekirjoitus</w:t>
      </w:r>
    </w:p>
    <w:p w14:paraId="685EE898" w14:textId="77777777" w:rsidR="00427655" w:rsidRDefault="00427655" w:rsidP="00FD3638">
      <w:pPr>
        <w:pStyle w:val="KuntaToimistoTeksti"/>
      </w:pPr>
    </w:p>
    <w:p w14:paraId="1C0E053C" w14:textId="28182D0C" w:rsidR="00427655" w:rsidRDefault="00427655" w:rsidP="00427655">
      <w:pPr>
        <w:pStyle w:val="KuntaToimistoTeksti"/>
      </w:pPr>
      <w:r>
        <w:t>Pöytäkirja on tarkastettu ja todettu kokouksen kulun mukaiseksi Myrskylässsä 2</w:t>
      </w:r>
      <w:r w:rsidR="006E6A11">
        <w:t>3</w:t>
      </w:r>
      <w:r>
        <w:t>.0</w:t>
      </w:r>
      <w:r w:rsidR="006E6A11">
        <w:t>3</w:t>
      </w:r>
      <w:r>
        <w:t>.2023</w:t>
      </w:r>
    </w:p>
    <w:p w14:paraId="60EB857E" w14:textId="77777777" w:rsidR="00483B10" w:rsidRDefault="00483B10" w:rsidP="00FD3638">
      <w:pPr>
        <w:pStyle w:val="KuntaToimistoTeksti"/>
      </w:pPr>
    </w:p>
    <w:p w14:paraId="466D238A" w14:textId="77777777" w:rsidR="00483B10" w:rsidRDefault="00483B10" w:rsidP="00FD3638">
      <w:pPr>
        <w:pStyle w:val="KuntaToimistoTeksti"/>
      </w:pPr>
    </w:p>
    <w:p w14:paraId="63F94D22" w14:textId="77777777" w:rsidR="00483B10" w:rsidRDefault="00483B10" w:rsidP="00FD3638">
      <w:pPr>
        <w:pStyle w:val="KuntaToimistoTeksti"/>
      </w:pPr>
      <w:r>
        <w:t>_______________________________</w:t>
      </w:r>
      <w:r>
        <w:tab/>
        <w:t>_________________________________</w:t>
      </w:r>
    </w:p>
    <w:p w14:paraId="6E10EFAF" w14:textId="4A1F1339" w:rsidR="00483B10" w:rsidRDefault="00483B10" w:rsidP="00FD3638">
      <w:pPr>
        <w:pStyle w:val="KuntaToimistoTeksti"/>
      </w:pPr>
      <w:r>
        <w:t>puheenjohtaja</w:t>
      </w:r>
      <w:r w:rsidR="006F0CEA">
        <w:t xml:space="preserve">, </w:t>
      </w:r>
      <w:r w:rsidR="00EE1D9D">
        <w:t xml:space="preserve">Tiia </w:t>
      </w:r>
      <w:proofErr w:type="spellStart"/>
      <w:r w:rsidR="00EE1D9D">
        <w:t>Åhl</w:t>
      </w:r>
      <w:proofErr w:type="spellEnd"/>
      <w:r>
        <w:tab/>
      </w:r>
      <w:r>
        <w:tab/>
        <w:t>sihteeri</w:t>
      </w:r>
      <w:r w:rsidR="006F0CEA">
        <w:t xml:space="preserve">, </w:t>
      </w:r>
      <w:r w:rsidR="00EE1D9D">
        <w:t>Helmi Rautakoski</w:t>
      </w:r>
    </w:p>
    <w:p w14:paraId="1AC800B7" w14:textId="77777777" w:rsidR="00483B10" w:rsidRDefault="00483B10" w:rsidP="00FD3638">
      <w:pPr>
        <w:pStyle w:val="KuntaToimistoTeksti"/>
      </w:pPr>
    </w:p>
    <w:p w14:paraId="05D034F1" w14:textId="77777777" w:rsidR="00483B10" w:rsidRDefault="00483B10" w:rsidP="00FD3638">
      <w:pPr>
        <w:pStyle w:val="KuntaToimistoTeksti"/>
      </w:pPr>
    </w:p>
    <w:p w14:paraId="1F8BA778" w14:textId="17292E46" w:rsidR="00483B10" w:rsidRDefault="00483B10" w:rsidP="00FD3638">
      <w:pPr>
        <w:pStyle w:val="KuntaToimistoTeksti"/>
      </w:pPr>
    </w:p>
    <w:p w14:paraId="4BA4569F" w14:textId="77777777" w:rsidR="00483B10" w:rsidRDefault="00483B10" w:rsidP="00FD3638">
      <w:pPr>
        <w:pStyle w:val="KuntaToimistoTeksti"/>
      </w:pPr>
      <w:r>
        <w:t>_______________________________</w:t>
      </w:r>
      <w:r>
        <w:tab/>
        <w:t>_________________________________</w:t>
      </w:r>
    </w:p>
    <w:p w14:paraId="7A9BFC28" w14:textId="4D930EFD" w:rsidR="00483B10" w:rsidRDefault="00483B10" w:rsidP="00FD3638">
      <w:pPr>
        <w:pStyle w:val="KuntaToimistoTeksti"/>
      </w:pPr>
      <w:r>
        <w:t>pöytäkirjan tarkastaja</w:t>
      </w:r>
      <w:r w:rsidR="006F0CEA">
        <w:t xml:space="preserve">, </w:t>
      </w:r>
      <w:r w:rsidR="00EE1D9D">
        <w:t>Vili Virta</w:t>
      </w:r>
      <w:r w:rsidR="00224FC1">
        <w:tab/>
      </w:r>
      <w:r>
        <w:t>pöytäkirjan tarkastaja</w:t>
      </w:r>
      <w:r w:rsidR="006F0CEA">
        <w:t xml:space="preserve">, </w:t>
      </w:r>
      <w:r w:rsidR="00EE1D9D">
        <w:t>Minttu Jääskeläinen</w:t>
      </w:r>
    </w:p>
    <w:p w14:paraId="4D258809" w14:textId="77777777" w:rsidR="00483B10" w:rsidRDefault="00483B10" w:rsidP="00FD3638">
      <w:pPr>
        <w:pStyle w:val="KuntaToimistoTeksti"/>
      </w:pPr>
    </w:p>
    <w:p w14:paraId="33E0A4B3" w14:textId="77777777" w:rsidR="00483B10" w:rsidRDefault="00483B10" w:rsidP="00FD3638">
      <w:pPr>
        <w:pStyle w:val="KuntaToimistoTeksti"/>
        <w:sectPr w:rsidR="00483B10" w:rsidSect="00363791">
          <w:headerReference w:type="default" r:id="rId12"/>
          <w:footerReference w:type="default" r:id="rId13"/>
          <w:type w:val="continuous"/>
          <w:pgSz w:w="11907" w:h="16840"/>
          <w:pgMar w:top="1134" w:right="851" w:bottom="1134" w:left="1134" w:header="567" w:footer="567" w:gutter="0"/>
          <w:pgNumType w:start="0"/>
          <w:cols w:space="708"/>
        </w:sectPr>
      </w:pPr>
    </w:p>
    <w:p w14:paraId="4C1B424A" w14:textId="77777777" w:rsidR="00483B10" w:rsidRDefault="00483B10" w:rsidP="00483B10">
      <w:pPr>
        <w:pStyle w:val="Asiaotsikko"/>
        <w:tabs>
          <w:tab w:val="clear" w:pos="1298"/>
          <w:tab w:val="clear" w:pos="3890"/>
          <w:tab w:val="clear" w:pos="5182"/>
          <w:tab w:val="clear" w:pos="6481"/>
          <w:tab w:val="clear" w:pos="7779"/>
          <w:tab w:val="clear" w:pos="9072"/>
        </w:tabs>
      </w:pPr>
      <w:bookmarkStart w:id="1" w:name="bbb_0"/>
      <w:bookmarkStart w:id="2" w:name="_Toc125627052"/>
      <w:bookmarkEnd w:id="1"/>
      <w:r>
        <w:tab/>
      </w:r>
      <w:bookmarkEnd w:id="2"/>
      <w:r>
        <w:tab/>
      </w:r>
    </w:p>
    <w:p w14:paraId="4CCAF3DD" w14:textId="77777777" w:rsidR="00DF459E" w:rsidRDefault="00DF459E" w:rsidP="00483B10">
      <w:pPr>
        <w:pStyle w:val="Asiaotsikko"/>
      </w:pPr>
      <w:bookmarkStart w:id="3" w:name="vve_00_4"/>
      <w:bookmarkStart w:id="4" w:name="aae_1"/>
      <w:bookmarkStart w:id="5" w:name="EPJ17467599_doc"/>
      <w:bookmarkEnd w:id="3"/>
      <w:bookmarkEnd w:id="4"/>
      <w:bookmarkEnd w:id="5"/>
    </w:p>
    <w:p w14:paraId="37D1C99F" w14:textId="1DCFDC45" w:rsidR="006E6A11" w:rsidRDefault="00213721" w:rsidP="00026B4A">
      <w:pPr>
        <w:pStyle w:val="Sisluet1"/>
        <w:ind w:left="0" w:firstLine="0"/>
        <w:rPr>
          <w:noProof/>
        </w:rPr>
      </w:pPr>
      <w:r w:rsidRPr="00DF459E">
        <w:br w:type="page"/>
      </w:r>
    </w:p>
    <w:p w14:paraId="0556956D" w14:textId="21947E11" w:rsidR="00026B4A" w:rsidRDefault="00026B4A" w:rsidP="00026B4A">
      <w:pPr>
        <w:pStyle w:val="Asiateksti"/>
        <w:ind w:left="0"/>
      </w:pPr>
      <w:r>
        <w:lastRenderedPageBreak/>
        <w:t>19 §</w:t>
      </w:r>
      <w:r>
        <w:tab/>
        <w:t>KUULUMISET JA RAPORTIT KUNNANVALTUUSTON, LAUTAKUNTIEN JA</w:t>
      </w:r>
    </w:p>
    <w:p w14:paraId="7348282F" w14:textId="0A589ED0" w:rsidR="00943AC4" w:rsidRDefault="00026B4A" w:rsidP="00026B4A">
      <w:pPr>
        <w:pStyle w:val="Asiateksti"/>
        <w:ind w:left="0"/>
      </w:pPr>
      <w:r>
        <w:tab/>
        <w:t>TYÖRYHMIEN KOKOUKSISTA</w:t>
      </w:r>
    </w:p>
    <w:p w14:paraId="5C470CC9" w14:textId="77777777" w:rsidR="00353A8E" w:rsidRPr="00943AC4" w:rsidRDefault="00353A8E" w:rsidP="00026B4A">
      <w:pPr>
        <w:pStyle w:val="Asiateksti"/>
        <w:ind w:left="0"/>
      </w:pPr>
    </w:p>
    <w:p w14:paraId="20FA3D1A" w14:textId="3A1F177C" w:rsidR="00213721" w:rsidRDefault="006E6A11" w:rsidP="006E6A11">
      <w:pPr>
        <w:pStyle w:val="Asiaotsikko"/>
      </w:pPr>
      <w:r>
        <w:tab/>
      </w:r>
      <w:r>
        <w:tab/>
      </w:r>
    </w:p>
    <w:p w14:paraId="5BE25818" w14:textId="4C6F1186" w:rsidR="006E6A11" w:rsidRDefault="007A4CE8" w:rsidP="007A4CE8">
      <w:pPr>
        <w:pStyle w:val="Asiateksti"/>
        <w:ind w:left="0"/>
      </w:pPr>
      <w:r>
        <w:tab/>
      </w:r>
      <w:r w:rsidR="006E6A11">
        <w:t>Nuorisovaltuusto on järjestäytymiskokouksessaan 2</w:t>
      </w:r>
      <w:r>
        <w:t>9</w:t>
      </w:r>
      <w:r w:rsidR="006E6A11">
        <w:t>.1.202</w:t>
      </w:r>
      <w:r w:rsidR="00205057">
        <w:t>3</w:t>
      </w:r>
      <w:r w:rsidR="006E6A11">
        <w:t xml:space="preserve"> nimennyt</w:t>
      </w:r>
    </w:p>
    <w:p w14:paraId="155A6DB5" w14:textId="5C000F01" w:rsidR="006E6A11" w:rsidRDefault="007A4CE8" w:rsidP="007A4CE8">
      <w:pPr>
        <w:pStyle w:val="Asiateksti"/>
        <w:ind w:left="0"/>
      </w:pPr>
      <w:r>
        <w:tab/>
      </w:r>
      <w:r w:rsidR="006E6A11">
        <w:t>keskuudestaan edustajat kunnanvaltuustoon ja lautakuntiin seuraavasti:</w:t>
      </w:r>
    </w:p>
    <w:p w14:paraId="54E85930" w14:textId="77777777" w:rsidR="00205057" w:rsidRDefault="00205057" w:rsidP="006E6A11">
      <w:pPr>
        <w:pStyle w:val="Asiateksti"/>
      </w:pPr>
    </w:p>
    <w:p w14:paraId="492F7C30" w14:textId="094C8497" w:rsidR="006E6A11" w:rsidRDefault="007A4CE8" w:rsidP="007A4CE8">
      <w:pPr>
        <w:pStyle w:val="Asiateksti"/>
        <w:ind w:left="0"/>
      </w:pPr>
      <w:r>
        <w:tab/>
      </w:r>
      <w:r w:rsidR="006E6A11">
        <w:t xml:space="preserve">Kunnanvaltuusto: </w:t>
      </w:r>
      <w:proofErr w:type="spellStart"/>
      <w:r w:rsidR="006E6A11">
        <w:t>Åhl</w:t>
      </w:r>
      <w:proofErr w:type="spellEnd"/>
      <w:r w:rsidR="006E6A11">
        <w:t xml:space="preserve"> Tiia</w:t>
      </w:r>
    </w:p>
    <w:p w14:paraId="3DBC298F" w14:textId="5787458F" w:rsidR="006E6A11" w:rsidRDefault="007A4CE8" w:rsidP="007A4CE8">
      <w:pPr>
        <w:pStyle w:val="Asiateksti"/>
        <w:ind w:left="0"/>
      </w:pPr>
      <w:r>
        <w:tab/>
      </w:r>
      <w:r w:rsidR="006E6A11">
        <w:t xml:space="preserve">Sivistyslautakunta: </w:t>
      </w:r>
      <w:proofErr w:type="spellStart"/>
      <w:r w:rsidR="006E6A11">
        <w:t>Åhl</w:t>
      </w:r>
      <w:proofErr w:type="spellEnd"/>
      <w:r w:rsidR="006E6A11">
        <w:t xml:space="preserve"> Tiia</w:t>
      </w:r>
    </w:p>
    <w:p w14:paraId="769330E8" w14:textId="7B845B55" w:rsidR="006E6A11" w:rsidRDefault="007A4CE8" w:rsidP="007A4CE8">
      <w:pPr>
        <w:pStyle w:val="Asiateksti"/>
        <w:ind w:left="0"/>
      </w:pPr>
      <w:r>
        <w:tab/>
      </w:r>
      <w:r w:rsidR="006E6A11">
        <w:t>Tekninen lautakunta: Heino Rasmus</w:t>
      </w:r>
    </w:p>
    <w:p w14:paraId="07C82BF2" w14:textId="77777777" w:rsidR="006E6A11" w:rsidRDefault="006E6A11" w:rsidP="006E6A11">
      <w:pPr>
        <w:pStyle w:val="Asiateksti"/>
      </w:pPr>
    </w:p>
    <w:p w14:paraId="254A998A" w14:textId="1FB0CAA9" w:rsidR="006E6A11" w:rsidRDefault="007A4CE8" w:rsidP="007A4CE8">
      <w:pPr>
        <w:pStyle w:val="Asiateksti"/>
        <w:ind w:left="0"/>
      </w:pPr>
      <w:r>
        <w:tab/>
      </w:r>
      <w:r w:rsidR="006E6A11">
        <w:t>Lisäksi nuorisovaltuusto on valinnut edustajat seuraaviin pysyviin</w:t>
      </w:r>
    </w:p>
    <w:p w14:paraId="39F10692" w14:textId="5C5B75C2" w:rsidR="006E6A11" w:rsidRDefault="007A4CE8" w:rsidP="007A4CE8">
      <w:pPr>
        <w:pStyle w:val="Asiateksti"/>
        <w:ind w:left="0"/>
      </w:pPr>
      <w:r>
        <w:tab/>
      </w:r>
      <w:r w:rsidR="006E6A11">
        <w:t>työryhmiin/tehtäviin:</w:t>
      </w:r>
    </w:p>
    <w:p w14:paraId="064F7387" w14:textId="735CE0CD" w:rsidR="00205057" w:rsidRDefault="00205057" w:rsidP="007A4CE8">
      <w:pPr>
        <w:pStyle w:val="Asiateksti"/>
        <w:ind w:left="0"/>
      </w:pPr>
    </w:p>
    <w:p w14:paraId="4D28FF0D" w14:textId="04BC4559" w:rsidR="00205057" w:rsidRDefault="007A4CE8" w:rsidP="007A4CE8">
      <w:pPr>
        <w:pStyle w:val="Asiateksti"/>
        <w:ind w:left="0"/>
      </w:pPr>
      <w:r>
        <w:tab/>
      </w:r>
      <w:r w:rsidR="00205057">
        <w:t xml:space="preserve">Itä-Uudenmaan </w:t>
      </w:r>
      <w:r w:rsidR="00EE1D9D">
        <w:t xml:space="preserve">hyvinvointialueen </w:t>
      </w:r>
      <w:r w:rsidR="00205057">
        <w:t xml:space="preserve">nuorisovaltuusto: </w:t>
      </w:r>
      <w:proofErr w:type="spellStart"/>
      <w:r w:rsidR="00205057">
        <w:t>Åhl</w:t>
      </w:r>
      <w:proofErr w:type="spellEnd"/>
      <w:r w:rsidR="00205057">
        <w:t xml:space="preserve"> Tiia</w:t>
      </w:r>
    </w:p>
    <w:p w14:paraId="05117413" w14:textId="06B6AC29" w:rsidR="006E6A11" w:rsidRDefault="007A4CE8" w:rsidP="007A4CE8">
      <w:pPr>
        <w:pStyle w:val="Asiateksti"/>
        <w:ind w:left="0"/>
      </w:pPr>
      <w:r>
        <w:tab/>
      </w:r>
      <w:r w:rsidR="006E6A11">
        <w:t xml:space="preserve">Liikenneturvallisuustyöryhmä: </w:t>
      </w:r>
      <w:proofErr w:type="spellStart"/>
      <w:r w:rsidR="00205057">
        <w:t>Åhl</w:t>
      </w:r>
      <w:proofErr w:type="spellEnd"/>
      <w:r w:rsidR="00205057">
        <w:t xml:space="preserve"> Tiia</w:t>
      </w:r>
    </w:p>
    <w:p w14:paraId="269F5966" w14:textId="28F762D5" w:rsidR="006E6A11" w:rsidRDefault="007A4CE8" w:rsidP="007A4CE8">
      <w:pPr>
        <w:pStyle w:val="Asiateksti"/>
        <w:ind w:left="0"/>
      </w:pPr>
      <w:r>
        <w:tab/>
      </w:r>
      <w:r w:rsidR="006E6A11">
        <w:t xml:space="preserve">Nuorten ohjaus- ja palveluverkosto (NOPO): </w:t>
      </w:r>
      <w:proofErr w:type="spellStart"/>
      <w:r w:rsidR="006E6A11">
        <w:t>Åhl</w:t>
      </w:r>
      <w:proofErr w:type="spellEnd"/>
      <w:r w:rsidR="006E6A11">
        <w:t xml:space="preserve"> Tiia</w:t>
      </w:r>
    </w:p>
    <w:p w14:paraId="2AB501C1" w14:textId="3597593A" w:rsidR="00B11EA7" w:rsidRPr="000E153A" w:rsidRDefault="007A4CE8" w:rsidP="007A4CE8">
      <w:pPr>
        <w:pStyle w:val="Asiateksti"/>
        <w:ind w:left="0"/>
      </w:pPr>
      <w:r>
        <w:tab/>
      </w:r>
      <w:r w:rsidR="006E6A11">
        <w:t>Alakoulun oppilaskunnan</w:t>
      </w:r>
      <w:r w:rsidR="00205057">
        <w:t xml:space="preserve"> </w:t>
      </w:r>
      <w:r w:rsidR="006E6A11">
        <w:t xml:space="preserve">nuorisovaltuustokummi: </w:t>
      </w:r>
      <w:proofErr w:type="spellStart"/>
      <w:r w:rsidR="006E6A11">
        <w:t>Flink</w:t>
      </w:r>
      <w:proofErr w:type="spellEnd"/>
      <w:r w:rsidR="006E6A11">
        <w:t xml:space="preserve"> </w:t>
      </w:r>
      <w:proofErr w:type="spellStart"/>
      <w:r w:rsidR="006E6A11">
        <w:t>Desire</w:t>
      </w:r>
      <w:proofErr w:type="spellEnd"/>
    </w:p>
    <w:p w14:paraId="7D1100DB" w14:textId="77777777" w:rsidR="00213721" w:rsidRPr="000125D0" w:rsidRDefault="00213721" w:rsidP="004A0E19">
      <w:pPr>
        <w:pStyle w:val="Asiateksti"/>
      </w:pPr>
    </w:p>
    <w:p w14:paraId="105AD729" w14:textId="77777777" w:rsidR="000E153A" w:rsidRDefault="0040122A" w:rsidP="0040122A">
      <w:pPr>
        <w:pStyle w:val="Asiateksti"/>
        <w:ind w:left="0"/>
      </w:pPr>
      <w:r>
        <w:tab/>
      </w:r>
      <w:r w:rsidR="00457DDB">
        <w:t>E</w:t>
      </w:r>
      <w:r w:rsidR="00943638">
        <w:t>sitys</w:t>
      </w:r>
      <w:r w:rsidR="00457DDB">
        <w:t xml:space="preserve">: </w:t>
      </w:r>
      <w:r w:rsidR="00457DDB">
        <w:tab/>
      </w:r>
    </w:p>
    <w:p w14:paraId="07FCEE47" w14:textId="77777777" w:rsidR="000E153A" w:rsidRDefault="000E153A" w:rsidP="00457DDB">
      <w:pPr>
        <w:pStyle w:val="Asiateksti"/>
        <w:ind w:left="3881" w:hanging="1290"/>
      </w:pPr>
    </w:p>
    <w:p w14:paraId="189B158B" w14:textId="0FF5B08F" w:rsidR="00205057" w:rsidRDefault="007A4CE8" w:rsidP="007A4CE8">
      <w:pPr>
        <w:pStyle w:val="Asiateksti"/>
        <w:ind w:left="0"/>
      </w:pPr>
      <w:r>
        <w:tab/>
      </w:r>
      <w:r w:rsidR="00205057">
        <w:t>Merkitään tiedoksi kuulumiset kunnanvaltuuston, lautakuntien ja</w:t>
      </w:r>
    </w:p>
    <w:p w14:paraId="109646DF" w14:textId="5F8318EB" w:rsidR="00205057" w:rsidRDefault="007A4CE8" w:rsidP="007A4CE8">
      <w:pPr>
        <w:pStyle w:val="Asiateksti"/>
        <w:ind w:left="0"/>
      </w:pPr>
      <w:r>
        <w:tab/>
      </w:r>
      <w:r w:rsidR="00205057">
        <w:t>työryhmien sekä Itä-Uudenmaan aluenuorisovaltuuston</w:t>
      </w:r>
    </w:p>
    <w:p w14:paraId="4747E6AB" w14:textId="435FC756" w:rsidR="00457DDB" w:rsidRDefault="00205057" w:rsidP="00205057">
      <w:pPr>
        <w:pStyle w:val="Asiateksti"/>
        <w:ind w:left="0"/>
      </w:pPr>
      <w:r>
        <w:tab/>
        <w:t>kokouksista.</w:t>
      </w:r>
      <w:r w:rsidR="00457DDB">
        <w:tab/>
        <w:t xml:space="preserve"> </w:t>
      </w:r>
    </w:p>
    <w:p w14:paraId="567BD630" w14:textId="77777777" w:rsidR="00205057" w:rsidRDefault="00205057" w:rsidP="00205057">
      <w:pPr>
        <w:pStyle w:val="Asiateksti"/>
        <w:ind w:left="0"/>
      </w:pPr>
    </w:p>
    <w:p w14:paraId="5F636A12" w14:textId="56C1CF1A" w:rsidR="00EE1D9D" w:rsidRDefault="00EE1D9D" w:rsidP="00EE1D9D">
      <w:pPr>
        <w:pStyle w:val="Asiateksti"/>
        <w:ind w:left="0"/>
      </w:pPr>
      <w:r>
        <w:tab/>
      </w:r>
      <w:r w:rsidR="00457DDB">
        <w:t>Päätös:</w:t>
      </w:r>
    </w:p>
    <w:p w14:paraId="64330E15" w14:textId="77777777" w:rsidR="00EE1D9D" w:rsidRDefault="00EE1D9D" w:rsidP="00EE1D9D">
      <w:pPr>
        <w:pStyle w:val="Asiateksti"/>
        <w:ind w:left="0"/>
      </w:pPr>
    </w:p>
    <w:p w14:paraId="03E9155A" w14:textId="2BB3CBEB" w:rsidR="00EE1D9D" w:rsidRDefault="00EE1D9D" w:rsidP="00EE1D9D">
      <w:pPr>
        <w:pStyle w:val="Asiateksti"/>
        <w:ind w:left="0"/>
      </w:pPr>
      <w:r>
        <w:tab/>
        <w:t>Merkittiin tiedoksi kuulumiset kunnanvaltuuston, lautakuntien ja</w:t>
      </w:r>
    </w:p>
    <w:p w14:paraId="1FE4C4E3" w14:textId="77777777" w:rsidR="00EE1D9D" w:rsidRDefault="00EE1D9D" w:rsidP="00EE1D9D">
      <w:pPr>
        <w:pStyle w:val="Asiateksti"/>
        <w:ind w:left="0"/>
      </w:pPr>
      <w:r>
        <w:tab/>
        <w:t>työryhmien sekä Itä-Uudenmaan aluenuorisovaltuuston</w:t>
      </w:r>
    </w:p>
    <w:p w14:paraId="2C69032B" w14:textId="2661EBDE" w:rsidR="00457DDB" w:rsidRDefault="00EE1D9D" w:rsidP="00EE1D9D">
      <w:pPr>
        <w:pStyle w:val="Asiateksti"/>
        <w:ind w:left="0"/>
      </w:pPr>
      <w:r>
        <w:tab/>
        <w:t>kokouksista.</w:t>
      </w:r>
      <w:r>
        <w:tab/>
      </w:r>
    </w:p>
    <w:p w14:paraId="53AB4251" w14:textId="77777777" w:rsidR="00F37273" w:rsidRDefault="00F37273" w:rsidP="00457DDB">
      <w:pPr>
        <w:pStyle w:val="Asiateksti"/>
      </w:pPr>
    </w:p>
    <w:p w14:paraId="6C1BF204" w14:textId="77777777" w:rsidR="00A206AB" w:rsidRDefault="00A206AB" w:rsidP="00457DDB">
      <w:pPr>
        <w:pStyle w:val="Asiateksti"/>
      </w:pPr>
    </w:p>
    <w:p w14:paraId="0720866E" w14:textId="77777777" w:rsidR="00A206AB" w:rsidRDefault="00A206AB" w:rsidP="00457DDB">
      <w:pPr>
        <w:pStyle w:val="Asiateksti"/>
      </w:pPr>
    </w:p>
    <w:p w14:paraId="05D1F0EC" w14:textId="77777777" w:rsidR="00457DDB" w:rsidRDefault="00457DDB" w:rsidP="004A0E19">
      <w:pPr>
        <w:pStyle w:val="Asiateksti"/>
      </w:pPr>
    </w:p>
    <w:p w14:paraId="621441BC" w14:textId="77777777" w:rsidR="00CB0A96" w:rsidRDefault="0040122A" w:rsidP="0040122A">
      <w:pPr>
        <w:pStyle w:val="Asiateksti"/>
        <w:ind w:left="0"/>
      </w:pPr>
      <w:r>
        <w:tab/>
      </w:r>
      <w:r w:rsidR="00457DDB">
        <w:t>L</w:t>
      </w:r>
      <w:r w:rsidR="00213721" w:rsidRPr="000125D0">
        <w:t>isätiedo</w:t>
      </w:r>
      <w:r w:rsidR="00213721">
        <w:t xml:space="preserve">t: </w:t>
      </w:r>
      <w:r w:rsidR="00457DDB">
        <w:tab/>
      </w:r>
      <w:r w:rsidR="00CB0A96">
        <w:t>Juuso Lindberg</w:t>
      </w:r>
      <w:r w:rsidR="00457DDB">
        <w:t>,</w:t>
      </w:r>
      <w:r>
        <w:t xml:space="preserve"> nuorisovaltuuston ohjaaja</w:t>
      </w:r>
      <w:r w:rsidR="00457DDB">
        <w:t xml:space="preserve"> puh. 0400329965</w:t>
      </w:r>
    </w:p>
    <w:p w14:paraId="3E2AA562" w14:textId="77777777" w:rsidR="00213721" w:rsidRDefault="00C160FF" w:rsidP="004A0E19">
      <w:pPr>
        <w:pStyle w:val="Asiateksti"/>
      </w:pPr>
      <w:hyperlink r:id="rId14" w:history="1">
        <w:r w:rsidR="0040122A" w:rsidRPr="00917CBC">
          <w:rPr>
            <w:rStyle w:val="Hyperlinkki"/>
          </w:rPr>
          <w:t>juuso.lindberg@myrskyla.fi</w:t>
        </w:r>
      </w:hyperlink>
    </w:p>
    <w:p w14:paraId="031CDF23" w14:textId="12B5A12E" w:rsidR="00944BAE" w:rsidRDefault="00944BAE" w:rsidP="00944BAE">
      <w:pPr>
        <w:pStyle w:val="KuntaToimistoTeksti"/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ab/>
      </w:r>
      <w:r>
        <w:rPr>
          <w:rStyle w:val="Hyperlinkki"/>
          <w:color w:val="auto"/>
          <w:u w:val="none"/>
        </w:rPr>
        <w:tab/>
        <w:t xml:space="preserve">Tiia </w:t>
      </w:r>
      <w:proofErr w:type="spellStart"/>
      <w:r>
        <w:rPr>
          <w:rStyle w:val="Hyperlinkki"/>
          <w:color w:val="auto"/>
          <w:u w:val="none"/>
        </w:rPr>
        <w:t>Åhl</w:t>
      </w:r>
      <w:proofErr w:type="spellEnd"/>
      <w:r>
        <w:rPr>
          <w:rStyle w:val="Hyperlinkki"/>
          <w:color w:val="auto"/>
          <w:u w:val="none"/>
        </w:rPr>
        <w:t xml:space="preserve">, nuorisovaltuuston puheenjohtaja puh. 0401461603, </w:t>
      </w:r>
    </w:p>
    <w:p w14:paraId="05A8E9A8" w14:textId="77777777" w:rsidR="00944BAE" w:rsidRPr="00944BAE" w:rsidRDefault="00944BAE" w:rsidP="00944BAE">
      <w:pPr>
        <w:pStyle w:val="KuntaToimistoTeksti"/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ab/>
      </w:r>
      <w:r>
        <w:rPr>
          <w:rStyle w:val="Hyperlinkki"/>
          <w:color w:val="auto"/>
          <w:u w:val="none"/>
        </w:rPr>
        <w:tab/>
      </w:r>
      <w:hyperlink r:id="rId15" w:history="1">
        <w:r w:rsidRPr="001B10DA">
          <w:rPr>
            <w:rStyle w:val="Hyperlinkki"/>
          </w:rPr>
          <w:t>nuoriso.valtuusto@myrskyla.fi</w:t>
        </w:r>
      </w:hyperlink>
      <w:r>
        <w:rPr>
          <w:rStyle w:val="Hyperlinkki"/>
          <w:color w:val="auto"/>
          <w:u w:val="none"/>
        </w:rPr>
        <w:t xml:space="preserve"> </w:t>
      </w:r>
    </w:p>
    <w:p w14:paraId="05178383" w14:textId="6E7E6936" w:rsidR="00FA691C" w:rsidRDefault="00FA691C" w:rsidP="004A0E19">
      <w:pPr>
        <w:pStyle w:val="Asiateksti"/>
      </w:pPr>
    </w:p>
    <w:p w14:paraId="5940295E" w14:textId="0E495514" w:rsidR="00213721" w:rsidRDefault="00213721" w:rsidP="004A07EE">
      <w:pPr>
        <w:pStyle w:val="Asiateksti"/>
        <w:ind w:left="0"/>
      </w:pPr>
      <w:r>
        <w:t xml:space="preserve"> </w:t>
      </w:r>
    </w:p>
    <w:p w14:paraId="0D7FD07F" w14:textId="39623122" w:rsidR="007C2271" w:rsidRDefault="00213721" w:rsidP="007C2271">
      <w:pPr>
        <w:pStyle w:val="Asiaotsikko"/>
        <w:rPr>
          <w:rFonts w:cs="Tahoma"/>
          <w:noProof/>
        </w:rPr>
      </w:pPr>
      <w:r>
        <w:br w:type="page"/>
      </w:r>
      <w:bookmarkStart w:id="6" w:name="vve_00_5"/>
      <w:bookmarkStart w:id="7" w:name="aae_2"/>
      <w:bookmarkStart w:id="8" w:name="EPJ17467600_doc"/>
      <w:bookmarkStart w:id="9" w:name="_Toc125627054"/>
      <w:bookmarkEnd w:id="6"/>
      <w:bookmarkEnd w:id="7"/>
      <w:bookmarkEnd w:id="8"/>
      <w:r w:rsidR="00205057">
        <w:lastRenderedPageBreak/>
        <w:t>20</w:t>
      </w:r>
      <w:r w:rsidR="007C2271">
        <w:rPr>
          <w:rFonts w:cs="Tahoma"/>
        </w:rPr>
        <w:t> </w:t>
      </w:r>
      <w:r w:rsidR="007C2271">
        <w:t>§</w:t>
      </w:r>
      <w:bookmarkEnd w:id="9"/>
      <w:r w:rsidR="00A6317C">
        <w:tab/>
      </w:r>
      <w:r w:rsidR="00205057" w:rsidRPr="008E3928">
        <w:rPr>
          <w:rFonts w:cs="Tahoma"/>
          <w:noProof/>
        </w:rPr>
        <w:t>NUORISOVALTUUSTON SÄÄNTÖJEN MUUTOS</w:t>
      </w:r>
    </w:p>
    <w:p w14:paraId="3826F79C" w14:textId="77777777" w:rsidR="00353A8E" w:rsidRPr="00353A8E" w:rsidRDefault="00353A8E" w:rsidP="00353A8E">
      <w:pPr>
        <w:pStyle w:val="Asiateksti"/>
      </w:pPr>
    </w:p>
    <w:p w14:paraId="7B6E4757" w14:textId="77777777" w:rsidR="007C2271" w:rsidRPr="008E3928" w:rsidRDefault="007C2271" w:rsidP="007C2271">
      <w:pPr>
        <w:pStyle w:val="Asiateksti"/>
        <w:rPr>
          <w:rFonts w:cs="Tahoma"/>
        </w:rPr>
      </w:pPr>
    </w:p>
    <w:p w14:paraId="3462AABC" w14:textId="79FDE90E" w:rsidR="007C2271" w:rsidRPr="008E3928" w:rsidRDefault="00205057" w:rsidP="00C86EE1">
      <w:pPr>
        <w:pStyle w:val="Asiateksti"/>
        <w:ind w:left="1304"/>
        <w:rPr>
          <w:rFonts w:cs="Tahoma"/>
          <w:color w:val="222222"/>
          <w:szCs w:val="22"/>
          <w:shd w:val="clear" w:color="auto" w:fill="FFFFFF"/>
        </w:rPr>
      </w:pPr>
      <w:r w:rsidRPr="008E3928">
        <w:rPr>
          <w:rFonts w:cs="Tahoma"/>
          <w:color w:val="222222"/>
          <w:szCs w:val="22"/>
          <w:shd w:val="clear" w:color="auto" w:fill="FFFFFF"/>
        </w:rPr>
        <w:t xml:space="preserve">Nuorisovaltuuston kokouspalkkiot nousivat samalle tasolle kunnanvaltuuston, kunnan hallituksen ja lautakuntien kanssa. Edellyttää tämä nuorisovaltuustolaisilta ehdotonta oma-aloitteisuutta ja sitoutumista nuorisovaltuuston toimintaan. Aiempaan vedoten nuorisovaltuuston ohjaajan rooli valtuuston toiminnassa supistuu, ja jatkossa ohjaaja toimii kokouksissaan vain asiantuntijan roolissa, eikä osallistu kokouskutsujen, esityslistojen, pöytäkirjojen tms. laatimiseen. </w:t>
      </w:r>
    </w:p>
    <w:p w14:paraId="7884AE98" w14:textId="152AE5AC" w:rsidR="00205057" w:rsidRPr="008E3928" w:rsidRDefault="00205057" w:rsidP="00205057">
      <w:pPr>
        <w:pStyle w:val="Asiateksti"/>
        <w:ind w:left="1298"/>
        <w:rPr>
          <w:rFonts w:cs="Tahoma"/>
          <w:color w:val="222222"/>
          <w:szCs w:val="22"/>
          <w:shd w:val="clear" w:color="auto" w:fill="FFFFFF"/>
        </w:rPr>
      </w:pPr>
    </w:p>
    <w:p w14:paraId="29B9B30E" w14:textId="69397D33" w:rsidR="00205057" w:rsidRPr="008E3928" w:rsidRDefault="00205057" w:rsidP="00205057">
      <w:pPr>
        <w:pStyle w:val="Asiateksti"/>
        <w:ind w:left="1298"/>
        <w:rPr>
          <w:rFonts w:cs="Tahoma"/>
          <w:color w:val="222222"/>
          <w:szCs w:val="22"/>
          <w:shd w:val="clear" w:color="auto" w:fill="FFFFFF"/>
        </w:rPr>
      </w:pPr>
      <w:r w:rsidRPr="008E3928">
        <w:rPr>
          <w:rFonts w:cs="Tahoma"/>
          <w:color w:val="222222"/>
          <w:szCs w:val="22"/>
          <w:shd w:val="clear" w:color="auto" w:fill="FFFFFF"/>
        </w:rPr>
        <w:t>Nuorisovaltuutettujen tehtävät jatkossa:</w:t>
      </w:r>
    </w:p>
    <w:p w14:paraId="5D84EB90" w14:textId="4F4DCB94" w:rsidR="00205057" w:rsidRPr="008E3928" w:rsidRDefault="00205057" w:rsidP="00205057">
      <w:pPr>
        <w:pStyle w:val="Asiateksti"/>
        <w:ind w:left="1298"/>
        <w:rPr>
          <w:rFonts w:cs="Tahoma"/>
          <w:color w:val="222222"/>
          <w:szCs w:val="22"/>
          <w:shd w:val="clear" w:color="auto" w:fill="FFFFFF"/>
        </w:rPr>
      </w:pPr>
    </w:p>
    <w:p w14:paraId="205EF95C" w14:textId="76039F92" w:rsidR="00205057" w:rsidRPr="008E3928" w:rsidRDefault="00205057" w:rsidP="00936B1A">
      <w:pPr>
        <w:shd w:val="clear" w:color="auto" w:fill="FFFFFF"/>
        <w:tabs>
          <w:tab w:val="clear" w:pos="0"/>
          <w:tab w:val="clear" w:pos="1298"/>
          <w:tab w:val="clear" w:pos="2591"/>
          <w:tab w:val="clear" w:pos="3890"/>
          <w:tab w:val="clear" w:pos="5182"/>
          <w:tab w:val="clear" w:pos="6481"/>
          <w:tab w:val="clear" w:pos="7779"/>
          <w:tab w:val="clear" w:pos="9072"/>
        </w:tabs>
        <w:overflowPunct/>
        <w:autoSpaceDE/>
        <w:autoSpaceDN/>
        <w:adjustRightInd/>
        <w:ind w:left="1298"/>
        <w:textAlignment w:val="auto"/>
        <w:rPr>
          <w:rFonts w:cs="Tahoma"/>
          <w:color w:val="222222"/>
          <w:szCs w:val="22"/>
        </w:rPr>
      </w:pPr>
      <w:r w:rsidRPr="008E3928">
        <w:rPr>
          <w:rFonts w:cs="Tahoma"/>
          <w:color w:val="222222"/>
          <w:szCs w:val="22"/>
        </w:rPr>
        <w:t>Puheenjohtaja ja sihteeri</w:t>
      </w:r>
      <w:r w:rsidR="00936B1A">
        <w:rPr>
          <w:rFonts w:cs="Tahoma"/>
          <w:color w:val="222222"/>
          <w:szCs w:val="22"/>
        </w:rPr>
        <w:t xml:space="preserve"> valmistelevat esityslistan, lähettävät kokouskutsun, laativat pöytäkirjan sekä laativat hankeraportteja jäsenien kanssa, ohjaajan neuvonnan avulla.</w:t>
      </w:r>
    </w:p>
    <w:p w14:paraId="7687C58D" w14:textId="305586FD" w:rsidR="00205057" w:rsidRPr="008E3928" w:rsidRDefault="00205057" w:rsidP="00936B1A">
      <w:pPr>
        <w:pStyle w:val="Asiateksti"/>
        <w:ind w:left="0"/>
        <w:rPr>
          <w:rFonts w:cs="Tahoma"/>
          <w:color w:val="222222"/>
          <w:szCs w:val="22"/>
          <w:shd w:val="clear" w:color="auto" w:fill="FFFFFF"/>
        </w:rPr>
      </w:pPr>
    </w:p>
    <w:p w14:paraId="55F3F378" w14:textId="77777777" w:rsidR="00E03943" w:rsidRDefault="00205057" w:rsidP="00205057">
      <w:pPr>
        <w:shd w:val="clear" w:color="auto" w:fill="FFFFFF"/>
        <w:tabs>
          <w:tab w:val="clear" w:pos="0"/>
          <w:tab w:val="clear" w:pos="1298"/>
          <w:tab w:val="clear" w:pos="2591"/>
          <w:tab w:val="clear" w:pos="3890"/>
          <w:tab w:val="clear" w:pos="5182"/>
          <w:tab w:val="clear" w:pos="6481"/>
          <w:tab w:val="clear" w:pos="7779"/>
          <w:tab w:val="clear" w:pos="9072"/>
        </w:tabs>
        <w:overflowPunct/>
        <w:autoSpaceDE/>
        <w:autoSpaceDN/>
        <w:adjustRightInd/>
        <w:ind w:firstLine="1298"/>
        <w:textAlignment w:val="auto"/>
        <w:rPr>
          <w:rFonts w:cs="Tahoma"/>
          <w:color w:val="222222"/>
          <w:szCs w:val="22"/>
        </w:rPr>
      </w:pPr>
      <w:r w:rsidRPr="008E3928">
        <w:rPr>
          <w:rFonts w:cs="Tahoma"/>
          <w:color w:val="222222"/>
          <w:szCs w:val="22"/>
        </w:rPr>
        <w:t>Jäsenet</w:t>
      </w:r>
      <w:r w:rsidR="00936B1A">
        <w:rPr>
          <w:rFonts w:cs="Tahoma"/>
          <w:color w:val="222222"/>
          <w:szCs w:val="22"/>
        </w:rPr>
        <w:t xml:space="preserve"> ehdottavat puheenjohtajistolle käsiteltäviä aiheita seuraavaan kokouksee</w:t>
      </w:r>
      <w:r w:rsidR="00E03943">
        <w:rPr>
          <w:rFonts w:cs="Tahoma"/>
          <w:color w:val="222222"/>
          <w:szCs w:val="22"/>
        </w:rPr>
        <w:t xml:space="preserve">n, </w:t>
      </w:r>
    </w:p>
    <w:p w14:paraId="7171DFD3" w14:textId="77777777" w:rsidR="00353A8E" w:rsidRDefault="00E03943" w:rsidP="00205057">
      <w:pPr>
        <w:shd w:val="clear" w:color="auto" w:fill="FFFFFF"/>
        <w:tabs>
          <w:tab w:val="clear" w:pos="0"/>
          <w:tab w:val="clear" w:pos="1298"/>
          <w:tab w:val="clear" w:pos="2591"/>
          <w:tab w:val="clear" w:pos="3890"/>
          <w:tab w:val="clear" w:pos="5182"/>
          <w:tab w:val="clear" w:pos="6481"/>
          <w:tab w:val="clear" w:pos="7779"/>
          <w:tab w:val="clear" w:pos="9072"/>
        </w:tabs>
        <w:overflowPunct/>
        <w:autoSpaceDE/>
        <w:autoSpaceDN/>
        <w:adjustRightInd/>
        <w:ind w:firstLine="1298"/>
        <w:textAlignment w:val="auto"/>
        <w:rPr>
          <w:rFonts w:cs="Tahoma"/>
          <w:color w:val="222222"/>
          <w:szCs w:val="22"/>
        </w:rPr>
      </w:pPr>
      <w:r>
        <w:rPr>
          <w:rFonts w:cs="Tahoma"/>
          <w:color w:val="222222"/>
          <w:szCs w:val="22"/>
        </w:rPr>
        <w:t xml:space="preserve">toimivat aktiivisesti ja oma-aloitteisesti kokouksissa. </w:t>
      </w:r>
      <w:r w:rsidR="00353A8E">
        <w:rPr>
          <w:rFonts w:cs="Tahoma"/>
          <w:color w:val="222222"/>
          <w:szCs w:val="22"/>
        </w:rPr>
        <w:t xml:space="preserve">Jäsenien on perehdyttävä </w:t>
      </w:r>
    </w:p>
    <w:p w14:paraId="55D2C01D" w14:textId="5A7A829C" w:rsidR="00205057" w:rsidRPr="007F043D" w:rsidRDefault="00353A8E" w:rsidP="007F043D">
      <w:pPr>
        <w:shd w:val="clear" w:color="auto" w:fill="FFFFFF"/>
        <w:tabs>
          <w:tab w:val="clear" w:pos="0"/>
          <w:tab w:val="clear" w:pos="1298"/>
          <w:tab w:val="clear" w:pos="2591"/>
          <w:tab w:val="clear" w:pos="3890"/>
          <w:tab w:val="clear" w:pos="5182"/>
          <w:tab w:val="clear" w:pos="6481"/>
          <w:tab w:val="clear" w:pos="7779"/>
          <w:tab w:val="clear" w:pos="9072"/>
        </w:tabs>
        <w:overflowPunct/>
        <w:autoSpaceDE/>
        <w:autoSpaceDN/>
        <w:adjustRightInd/>
        <w:ind w:firstLine="1298"/>
        <w:textAlignment w:val="auto"/>
        <w:rPr>
          <w:rFonts w:cs="Tahoma"/>
          <w:color w:val="222222"/>
          <w:szCs w:val="22"/>
        </w:rPr>
      </w:pPr>
      <w:r>
        <w:rPr>
          <w:rFonts w:cs="Tahoma"/>
          <w:color w:val="222222"/>
          <w:szCs w:val="22"/>
        </w:rPr>
        <w:t>esityslistaan ennen seuraavaa kokousta.</w:t>
      </w:r>
    </w:p>
    <w:p w14:paraId="483CABE3" w14:textId="77777777" w:rsidR="007C2271" w:rsidRPr="008E3928" w:rsidRDefault="007C2271" w:rsidP="007C2271">
      <w:pPr>
        <w:pStyle w:val="Asiateksti"/>
        <w:rPr>
          <w:rFonts w:cs="Tahoma"/>
        </w:rPr>
      </w:pPr>
    </w:p>
    <w:p w14:paraId="5A9B0924" w14:textId="77777777" w:rsidR="007C2271" w:rsidRPr="008E3928" w:rsidRDefault="007C2271" w:rsidP="007C2271">
      <w:pPr>
        <w:pStyle w:val="Asiateksti"/>
        <w:rPr>
          <w:rFonts w:cs="Tahoma"/>
        </w:rPr>
      </w:pPr>
    </w:p>
    <w:p w14:paraId="08BA9694" w14:textId="77777777" w:rsidR="007C2271" w:rsidRPr="008E3928" w:rsidRDefault="0040122A" w:rsidP="0040122A">
      <w:pPr>
        <w:pStyle w:val="Asiateksti"/>
        <w:ind w:left="0"/>
        <w:rPr>
          <w:rFonts w:cs="Tahoma"/>
        </w:rPr>
      </w:pPr>
      <w:r w:rsidRPr="008E3928">
        <w:rPr>
          <w:rFonts w:cs="Tahoma"/>
        </w:rPr>
        <w:tab/>
      </w:r>
      <w:r w:rsidR="007C2271" w:rsidRPr="008E3928">
        <w:rPr>
          <w:rFonts w:cs="Tahoma"/>
        </w:rPr>
        <w:t>E</w:t>
      </w:r>
      <w:r w:rsidR="00943638" w:rsidRPr="008E3928">
        <w:rPr>
          <w:rFonts w:cs="Tahoma"/>
        </w:rPr>
        <w:t>sitys</w:t>
      </w:r>
      <w:r w:rsidR="007C2271" w:rsidRPr="008E3928">
        <w:rPr>
          <w:rFonts w:cs="Tahoma"/>
        </w:rPr>
        <w:t xml:space="preserve">: </w:t>
      </w:r>
      <w:r w:rsidR="007C2271" w:rsidRPr="008E3928">
        <w:rPr>
          <w:rFonts w:cs="Tahoma"/>
        </w:rPr>
        <w:tab/>
      </w:r>
    </w:p>
    <w:p w14:paraId="792F5FD6" w14:textId="77777777" w:rsidR="007C2271" w:rsidRPr="008E3928" w:rsidRDefault="007C2271" w:rsidP="007C2271">
      <w:pPr>
        <w:pStyle w:val="Asiateksti"/>
        <w:ind w:left="3881" w:hanging="1290"/>
        <w:rPr>
          <w:rFonts w:cs="Tahoma"/>
        </w:rPr>
      </w:pPr>
    </w:p>
    <w:p w14:paraId="297C9E2A" w14:textId="3E771C24" w:rsidR="007C2271" w:rsidRPr="008E3928" w:rsidRDefault="0040122A" w:rsidP="0040122A">
      <w:pPr>
        <w:pStyle w:val="Asiateksti"/>
        <w:ind w:left="0"/>
        <w:rPr>
          <w:rFonts w:cs="Tahoma"/>
        </w:rPr>
      </w:pPr>
      <w:r w:rsidRPr="008E3928">
        <w:rPr>
          <w:rFonts w:cs="Tahoma"/>
        </w:rPr>
        <w:tab/>
      </w:r>
      <w:r w:rsidR="007C2271" w:rsidRPr="008E3928">
        <w:rPr>
          <w:rFonts w:cs="Tahoma"/>
        </w:rPr>
        <w:t xml:space="preserve">Nuorisovaltuusto </w:t>
      </w:r>
      <w:r w:rsidR="00F81720" w:rsidRPr="008E3928">
        <w:rPr>
          <w:rFonts w:cs="Tahoma"/>
        </w:rPr>
        <w:t xml:space="preserve">käy keskustelua aiheesta. </w:t>
      </w:r>
    </w:p>
    <w:p w14:paraId="5081BEC5" w14:textId="77777777" w:rsidR="00F81720" w:rsidRPr="008E3928" w:rsidRDefault="00F81720" w:rsidP="0040122A">
      <w:pPr>
        <w:pStyle w:val="Asiateksti"/>
        <w:ind w:left="0"/>
        <w:rPr>
          <w:rFonts w:cs="Tahoma"/>
        </w:rPr>
      </w:pPr>
      <w:r w:rsidRPr="008E3928">
        <w:rPr>
          <w:rFonts w:cs="Tahoma"/>
        </w:rPr>
        <w:tab/>
        <w:t xml:space="preserve">Nuorisovaltuusto päättää hyväksyä uudet säännöt, jotka ovat voimassa 23.03.2023 </w:t>
      </w:r>
    </w:p>
    <w:p w14:paraId="7A7F704F" w14:textId="6D77D67A" w:rsidR="00F81720" w:rsidRPr="008E3928" w:rsidRDefault="00F81720" w:rsidP="0040122A">
      <w:pPr>
        <w:pStyle w:val="Asiateksti"/>
        <w:ind w:left="0"/>
        <w:rPr>
          <w:rFonts w:cs="Tahoma"/>
        </w:rPr>
      </w:pPr>
      <w:r w:rsidRPr="008E3928">
        <w:rPr>
          <w:rFonts w:cs="Tahoma"/>
        </w:rPr>
        <w:tab/>
        <w:t>alkaen.</w:t>
      </w:r>
    </w:p>
    <w:p w14:paraId="296BE735" w14:textId="2F89C408" w:rsidR="00F81720" w:rsidRDefault="00F81720" w:rsidP="00F81720">
      <w:pPr>
        <w:pStyle w:val="Asiateksti"/>
        <w:ind w:left="1298"/>
        <w:rPr>
          <w:rFonts w:cs="Tahoma"/>
        </w:rPr>
      </w:pPr>
      <w:r w:rsidRPr="008E3928">
        <w:rPr>
          <w:rFonts w:cs="Tahoma"/>
        </w:rPr>
        <w:t xml:space="preserve">Esityslistojen, kokouskutsujen, pöytäkirjojen sekä hankeraporttien valmistaminen siirtyy puheenjohtajalle ja sihteerille. </w:t>
      </w:r>
    </w:p>
    <w:p w14:paraId="267FA97F" w14:textId="5D2A9D21" w:rsidR="005260D7" w:rsidRPr="00294B61" w:rsidRDefault="005260D7" w:rsidP="00294B61">
      <w:pPr>
        <w:ind w:left="1298"/>
      </w:pPr>
      <w:r>
        <w:t>Nuorisovaltuusto päättää, että n</w:t>
      </w:r>
      <w:r w:rsidRPr="00C27CAA">
        <w:t>uorisovaltuus</w:t>
      </w:r>
      <w:r>
        <w:t>ton puheenjohtajisto lähettää kokouskutsut ja esityslistat koolle viimeistään kolme (3) päivää ennen sovittua kokousaikaa.</w:t>
      </w:r>
    </w:p>
    <w:p w14:paraId="2CCC69D5" w14:textId="77777777" w:rsidR="007C2271" w:rsidRPr="008E3928" w:rsidRDefault="007C2271" w:rsidP="007C2271">
      <w:pPr>
        <w:pStyle w:val="Asiateksti"/>
        <w:ind w:left="3881" w:hanging="1290"/>
        <w:rPr>
          <w:rFonts w:cs="Tahoma"/>
        </w:rPr>
      </w:pPr>
    </w:p>
    <w:p w14:paraId="3904C92D" w14:textId="77777777" w:rsidR="007C2271" w:rsidRPr="008E3928" w:rsidRDefault="007C2271" w:rsidP="007C2271">
      <w:pPr>
        <w:pStyle w:val="Asiateksti"/>
        <w:rPr>
          <w:rFonts w:cs="Tahoma"/>
        </w:rPr>
      </w:pPr>
      <w:r w:rsidRPr="008E3928">
        <w:rPr>
          <w:rFonts w:cs="Tahoma"/>
        </w:rPr>
        <w:tab/>
        <w:t xml:space="preserve"> </w:t>
      </w:r>
    </w:p>
    <w:p w14:paraId="07A6910D" w14:textId="35F9931A" w:rsidR="007C2271" w:rsidRDefault="0040122A" w:rsidP="0040122A">
      <w:pPr>
        <w:pStyle w:val="Asiateksti"/>
        <w:ind w:left="0"/>
        <w:rPr>
          <w:rFonts w:cs="Tahoma"/>
        </w:rPr>
      </w:pPr>
      <w:r w:rsidRPr="008E3928">
        <w:rPr>
          <w:rFonts w:cs="Tahoma"/>
        </w:rPr>
        <w:tab/>
      </w:r>
      <w:r w:rsidR="007C2271" w:rsidRPr="008E3928">
        <w:rPr>
          <w:rFonts w:cs="Tahoma"/>
        </w:rPr>
        <w:t>Päätös:</w:t>
      </w:r>
    </w:p>
    <w:p w14:paraId="451A147C" w14:textId="77777777" w:rsidR="00C8321E" w:rsidRDefault="00C8321E" w:rsidP="00C8321E">
      <w:pPr>
        <w:pStyle w:val="Asiateksti"/>
        <w:ind w:left="0"/>
        <w:rPr>
          <w:rFonts w:cs="Tahoma"/>
        </w:rPr>
      </w:pPr>
      <w:r>
        <w:rPr>
          <w:rFonts w:cs="Tahoma"/>
        </w:rPr>
        <w:tab/>
      </w:r>
    </w:p>
    <w:p w14:paraId="3B059B93" w14:textId="154C2D93" w:rsidR="00C8321E" w:rsidRPr="008E3928" w:rsidRDefault="00C8321E" w:rsidP="00C8321E">
      <w:pPr>
        <w:pStyle w:val="Asiateksti"/>
        <w:ind w:left="0"/>
        <w:rPr>
          <w:rFonts w:cs="Tahoma"/>
        </w:rPr>
      </w:pPr>
      <w:r>
        <w:rPr>
          <w:rFonts w:cs="Tahoma"/>
        </w:rPr>
        <w:tab/>
      </w:r>
      <w:r w:rsidRPr="008E3928">
        <w:rPr>
          <w:rFonts w:cs="Tahoma"/>
        </w:rPr>
        <w:t>Nuorisovaltuusto kä</w:t>
      </w:r>
      <w:r>
        <w:rPr>
          <w:rFonts w:cs="Tahoma"/>
        </w:rPr>
        <w:t>vi</w:t>
      </w:r>
      <w:r w:rsidRPr="008E3928">
        <w:rPr>
          <w:rFonts w:cs="Tahoma"/>
        </w:rPr>
        <w:t xml:space="preserve"> keskustelua aiheesta. </w:t>
      </w:r>
    </w:p>
    <w:p w14:paraId="612E1ACF" w14:textId="7F736D03" w:rsidR="00C8321E" w:rsidRPr="008E3928" w:rsidRDefault="00C8321E" w:rsidP="00C8321E">
      <w:pPr>
        <w:pStyle w:val="Asiateksti"/>
        <w:ind w:left="0"/>
        <w:rPr>
          <w:rFonts w:cs="Tahoma"/>
        </w:rPr>
      </w:pPr>
      <w:r w:rsidRPr="008E3928">
        <w:rPr>
          <w:rFonts w:cs="Tahoma"/>
        </w:rPr>
        <w:tab/>
        <w:t>Nuorisovaltuusto päätt</w:t>
      </w:r>
      <w:r>
        <w:rPr>
          <w:rFonts w:cs="Tahoma"/>
        </w:rPr>
        <w:t>i</w:t>
      </w:r>
      <w:r w:rsidRPr="008E3928">
        <w:rPr>
          <w:rFonts w:cs="Tahoma"/>
        </w:rPr>
        <w:t xml:space="preserve"> hyväksyä uudet säännöt, jotka ovat voimassa 23.03.2023 </w:t>
      </w:r>
    </w:p>
    <w:p w14:paraId="40C7712F" w14:textId="77777777" w:rsidR="00C8321E" w:rsidRPr="008E3928" w:rsidRDefault="00C8321E" w:rsidP="00C8321E">
      <w:pPr>
        <w:pStyle w:val="Asiateksti"/>
        <w:ind w:left="0"/>
        <w:rPr>
          <w:rFonts w:cs="Tahoma"/>
        </w:rPr>
      </w:pPr>
      <w:r w:rsidRPr="008E3928">
        <w:rPr>
          <w:rFonts w:cs="Tahoma"/>
        </w:rPr>
        <w:tab/>
        <w:t>alkaen.</w:t>
      </w:r>
    </w:p>
    <w:p w14:paraId="3E4DE6D3" w14:textId="1707A730" w:rsidR="00C8321E" w:rsidRDefault="00C8321E" w:rsidP="00C8321E">
      <w:pPr>
        <w:pStyle w:val="Asiateksti"/>
        <w:ind w:left="1298"/>
        <w:rPr>
          <w:rFonts w:cs="Tahoma"/>
        </w:rPr>
      </w:pPr>
      <w:r w:rsidRPr="008E3928">
        <w:rPr>
          <w:rFonts w:cs="Tahoma"/>
        </w:rPr>
        <w:t>Esityslistojen, kokouskutsujen, pöytäkirjojen sekä hankeraporttien valmistaminen siirty</w:t>
      </w:r>
      <w:r>
        <w:rPr>
          <w:rFonts w:cs="Tahoma"/>
        </w:rPr>
        <w:t>i</w:t>
      </w:r>
      <w:r w:rsidRPr="008E3928">
        <w:rPr>
          <w:rFonts w:cs="Tahoma"/>
        </w:rPr>
        <w:t xml:space="preserve"> puheenjohtajalle ja sihteerille. </w:t>
      </w:r>
    </w:p>
    <w:p w14:paraId="4D9D02D2" w14:textId="1BB19488" w:rsidR="00C8321E" w:rsidRPr="00294B61" w:rsidRDefault="00C8321E" w:rsidP="00C8321E">
      <w:pPr>
        <w:ind w:left="1298"/>
      </w:pPr>
      <w:r>
        <w:t>Nuorisovaltuusto päätti, että n</w:t>
      </w:r>
      <w:r w:rsidRPr="00C27CAA">
        <w:t>uorisovaltuus</w:t>
      </w:r>
      <w:r>
        <w:t>ton puheenjohtajisto lähettää kokouskutsut ja esityslistat koolle viimeistään kolme (3) päivää ennen sovittua kokousaikaa.</w:t>
      </w:r>
    </w:p>
    <w:p w14:paraId="1B8207C9" w14:textId="77777777" w:rsidR="00C8321E" w:rsidRPr="008E3928" w:rsidRDefault="00C8321E" w:rsidP="00C8321E">
      <w:pPr>
        <w:pStyle w:val="Asiateksti"/>
        <w:ind w:left="3881" w:hanging="1290"/>
        <w:rPr>
          <w:rFonts w:cs="Tahoma"/>
        </w:rPr>
      </w:pPr>
    </w:p>
    <w:p w14:paraId="428D1FB1" w14:textId="77777777" w:rsidR="00C8321E" w:rsidRPr="008E3928" w:rsidRDefault="00C8321E" w:rsidP="0040122A">
      <w:pPr>
        <w:pStyle w:val="Asiateksti"/>
        <w:ind w:left="0"/>
        <w:rPr>
          <w:rFonts w:cs="Tahoma"/>
        </w:rPr>
      </w:pPr>
    </w:p>
    <w:p w14:paraId="1C176110" w14:textId="77777777" w:rsidR="00A206AB" w:rsidRDefault="00A206AB" w:rsidP="003235BC">
      <w:pPr>
        <w:pStyle w:val="Asiateksti"/>
        <w:ind w:left="0"/>
      </w:pPr>
    </w:p>
    <w:p w14:paraId="2A316B6D" w14:textId="77777777" w:rsidR="00520C67" w:rsidRDefault="00520C67" w:rsidP="003235BC">
      <w:pPr>
        <w:pStyle w:val="Asiateksti"/>
        <w:ind w:left="0"/>
      </w:pPr>
    </w:p>
    <w:p w14:paraId="394A49B5" w14:textId="77777777" w:rsidR="00520C67" w:rsidRDefault="00520C67" w:rsidP="003235BC">
      <w:pPr>
        <w:pStyle w:val="Asiateksti"/>
        <w:ind w:left="0"/>
      </w:pPr>
    </w:p>
    <w:p w14:paraId="32169C0C" w14:textId="77777777" w:rsidR="00520C67" w:rsidRDefault="00520C67" w:rsidP="003235BC">
      <w:pPr>
        <w:pStyle w:val="Asiateksti"/>
        <w:ind w:left="0"/>
      </w:pPr>
    </w:p>
    <w:p w14:paraId="47F36546" w14:textId="77777777" w:rsidR="007C2271" w:rsidRPr="000125D0" w:rsidRDefault="007C2271" w:rsidP="007C2271">
      <w:pPr>
        <w:pStyle w:val="Asiateksti"/>
      </w:pPr>
    </w:p>
    <w:p w14:paraId="5F810CB0" w14:textId="77777777" w:rsidR="00CB0A96" w:rsidRDefault="0040122A" w:rsidP="0040122A">
      <w:pPr>
        <w:pStyle w:val="Asiateksti"/>
        <w:ind w:left="0"/>
      </w:pPr>
      <w:r>
        <w:tab/>
      </w:r>
      <w:r w:rsidR="007C2271">
        <w:t>L</w:t>
      </w:r>
      <w:r w:rsidR="007C2271" w:rsidRPr="000125D0">
        <w:t>isätiedo</w:t>
      </w:r>
      <w:r w:rsidR="007C2271">
        <w:t xml:space="preserve">t: </w:t>
      </w:r>
      <w:r w:rsidR="007C2271">
        <w:tab/>
      </w:r>
      <w:r w:rsidR="00CB0A96">
        <w:t>Juuso Lindberg</w:t>
      </w:r>
      <w:r w:rsidR="007C2271">
        <w:t>,</w:t>
      </w:r>
      <w:r>
        <w:t xml:space="preserve"> nuorisovaltuuston ohjaaja</w:t>
      </w:r>
      <w:r w:rsidR="007C2271">
        <w:t xml:space="preserve"> puh. 0400329965</w:t>
      </w:r>
    </w:p>
    <w:p w14:paraId="74D0A91B" w14:textId="77777777" w:rsidR="007C2271" w:rsidRDefault="0040122A" w:rsidP="0040122A">
      <w:pPr>
        <w:pStyle w:val="Asiateksti"/>
        <w:ind w:left="0"/>
      </w:pPr>
      <w:r>
        <w:tab/>
      </w:r>
      <w:r>
        <w:tab/>
      </w:r>
      <w:hyperlink r:id="rId16" w:history="1">
        <w:r w:rsidRPr="00917CBC">
          <w:rPr>
            <w:rStyle w:val="Hyperlinkki"/>
          </w:rPr>
          <w:t>juuso.lindberg@myrskyla.fi</w:t>
        </w:r>
      </w:hyperlink>
    </w:p>
    <w:p w14:paraId="21F377AA" w14:textId="357275C5" w:rsidR="00944BAE" w:rsidRDefault="00944BAE" w:rsidP="00944BAE">
      <w:pPr>
        <w:pStyle w:val="KuntaToimistoTeksti"/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ab/>
      </w:r>
      <w:r>
        <w:rPr>
          <w:rStyle w:val="Hyperlinkki"/>
          <w:color w:val="auto"/>
          <w:u w:val="none"/>
        </w:rPr>
        <w:tab/>
        <w:t xml:space="preserve">Tiia </w:t>
      </w:r>
      <w:proofErr w:type="spellStart"/>
      <w:r>
        <w:rPr>
          <w:rStyle w:val="Hyperlinkki"/>
          <w:color w:val="auto"/>
          <w:u w:val="none"/>
        </w:rPr>
        <w:t>Åhl</w:t>
      </w:r>
      <w:proofErr w:type="spellEnd"/>
      <w:r>
        <w:rPr>
          <w:rStyle w:val="Hyperlinkki"/>
          <w:color w:val="auto"/>
          <w:u w:val="none"/>
        </w:rPr>
        <w:t xml:space="preserve">, nuorisovaltuuston puheenjohtaja puh. 0401461603, </w:t>
      </w:r>
    </w:p>
    <w:p w14:paraId="144271FA" w14:textId="77777777" w:rsidR="00944BAE" w:rsidRPr="00944BAE" w:rsidRDefault="00944BAE" w:rsidP="00944BAE">
      <w:pPr>
        <w:pStyle w:val="KuntaToimistoTeksti"/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ab/>
      </w:r>
      <w:r>
        <w:rPr>
          <w:rStyle w:val="Hyperlinkki"/>
          <w:color w:val="auto"/>
          <w:u w:val="none"/>
        </w:rPr>
        <w:tab/>
      </w:r>
      <w:hyperlink r:id="rId17" w:history="1">
        <w:r w:rsidRPr="001B10DA">
          <w:rPr>
            <w:rStyle w:val="Hyperlinkki"/>
          </w:rPr>
          <w:t>nuoriso.valtuusto@myrskyla.fi</w:t>
        </w:r>
      </w:hyperlink>
      <w:r>
        <w:rPr>
          <w:rStyle w:val="Hyperlinkki"/>
          <w:color w:val="auto"/>
          <w:u w:val="none"/>
        </w:rPr>
        <w:t xml:space="preserve"> </w:t>
      </w:r>
    </w:p>
    <w:p w14:paraId="03F4639A" w14:textId="3A093042" w:rsidR="00BB4F29" w:rsidRDefault="00BB4F29" w:rsidP="007C2271">
      <w:pPr>
        <w:pStyle w:val="Asiateksti"/>
      </w:pPr>
    </w:p>
    <w:p w14:paraId="4A765E37" w14:textId="11901F18" w:rsidR="00CB0A96" w:rsidRDefault="00BB4F29" w:rsidP="00BB4F29">
      <w:pPr>
        <w:pStyle w:val="Asiateksti"/>
        <w:ind w:left="0"/>
      </w:pPr>
      <w:r>
        <w:br w:type="page"/>
      </w:r>
      <w:r w:rsidR="007A5F3C">
        <w:lastRenderedPageBreak/>
        <w:t xml:space="preserve">21 § </w:t>
      </w:r>
      <w:r w:rsidR="007A5F3C">
        <w:tab/>
        <w:t>TOISEN EDUSTAJAN VALINTA HYVINVOINTIALUEEN NUVAAN</w:t>
      </w:r>
    </w:p>
    <w:p w14:paraId="25F616CB" w14:textId="77777777" w:rsidR="003F37AB" w:rsidRDefault="003F37AB" w:rsidP="00BB4F29">
      <w:pPr>
        <w:pStyle w:val="Asiateksti"/>
        <w:ind w:left="0"/>
      </w:pPr>
    </w:p>
    <w:p w14:paraId="4BA6E73C" w14:textId="77777777" w:rsidR="007346B9" w:rsidRPr="000125D0" w:rsidRDefault="007346B9" w:rsidP="007C2271">
      <w:pPr>
        <w:pStyle w:val="Asiateksti"/>
      </w:pPr>
    </w:p>
    <w:p w14:paraId="1D2DD304" w14:textId="3C2EC0D1" w:rsidR="007346B9" w:rsidRDefault="007A5F3C" w:rsidP="00F71AD9">
      <w:pPr>
        <w:pStyle w:val="Asiateksti"/>
        <w:ind w:left="0"/>
      </w:pPr>
      <w:r>
        <w:tab/>
      </w:r>
      <w:r w:rsidR="007346B9">
        <w:t xml:space="preserve">Itä-Uudenmaan </w:t>
      </w:r>
      <w:r w:rsidR="007A7562">
        <w:t xml:space="preserve">hyvinvointialueen </w:t>
      </w:r>
      <w:r w:rsidR="007346B9">
        <w:t>nuorisovaltuuston te</w:t>
      </w:r>
      <w:r w:rsidR="007A7562">
        <w:t>htävänä on vaikuttaa hyvinvoint</w:t>
      </w:r>
      <w:r w:rsidR="001A423B">
        <w:t>i-</w:t>
      </w:r>
      <w:r w:rsidR="001A423B">
        <w:tab/>
        <w:t>alueen toiminnan suunnitteluun, valmisteluun, toteuttamiseen sekä</w:t>
      </w:r>
      <w:r w:rsidR="00D0207A">
        <w:t xml:space="preserve"> seurantaan </w:t>
      </w:r>
      <w:proofErr w:type="gramStart"/>
      <w:r w:rsidR="00D0207A">
        <w:t xml:space="preserve">asioissa </w:t>
      </w:r>
      <w:proofErr w:type="gramEnd"/>
      <w:r w:rsidR="00D0207A">
        <w:tab/>
        <w:t xml:space="preserve">joiden vaikuttamistoimielin arvioi olevan merkitys nuorison ja heidän tarvitsemiensa </w:t>
      </w:r>
      <w:proofErr w:type="spellStart"/>
      <w:r w:rsidR="00D0207A">
        <w:t>pal</w:t>
      </w:r>
      <w:proofErr w:type="spellEnd"/>
      <w:r w:rsidR="00D0207A">
        <w:t>-</w:t>
      </w:r>
      <w:r w:rsidR="00D0207A">
        <w:tab/>
      </w:r>
      <w:proofErr w:type="spellStart"/>
      <w:r w:rsidR="00D0207A">
        <w:t>veluiden</w:t>
      </w:r>
      <w:proofErr w:type="spellEnd"/>
      <w:r w:rsidR="00D0207A">
        <w:t xml:space="preserve"> kannalta. Heidän tehtävänään on </w:t>
      </w:r>
      <w:r w:rsidR="00F71AD9">
        <w:t>lisäksi</w:t>
      </w:r>
      <w:r w:rsidR="00D0207A">
        <w:t xml:space="preserve"> edistää alueemme nuor</w:t>
      </w:r>
      <w:r w:rsidR="00F71AD9">
        <w:t>ten osallistu-</w:t>
      </w:r>
      <w:r w:rsidR="00F71AD9">
        <w:tab/>
      </w:r>
      <w:proofErr w:type="spellStart"/>
      <w:r w:rsidR="00F71AD9">
        <w:t>mis</w:t>
      </w:r>
      <w:proofErr w:type="spellEnd"/>
      <w:r w:rsidR="00F71AD9">
        <w:t xml:space="preserve">-, vaikuttamis- sekä toimintamahdollisuuksia. </w:t>
      </w:r>
      <w:r w:rsidR="00D12189">
        <w:t>Myös yhteistyön edistäminen nuorison,</w:t>
      </w:r>
      <w:r w:rsidR="00D12189">
        <w:tab/>
        <w:t>kunnallisten nuorisovaltuustojen sekä hyvinvointialuee</w:t>
      </w:r>
      <w:r w:rsidR="003F37AB">
        <w:t>n välillä kuuluu heidän tehtäviinsä.</w:t>
      </w:r>
    </w:p>
    <w:p w14:paraId="3DA0EC82" w14:textId="77777777" w:rsidR="003F37AB" w:rsidRDefault="003F37AB" w:rsidP="00B47F1D">
      <w:pPr>
        <w:pStyle w:val="Asiateksti"/>
        <w:ind w:left="0"/>
      </w:pPr>
    </w:p>
    <w:p w14:paraId="095A7B55" w14:textId="21349BE2" w:rsidR="003F37AB" w:rsidRDefault="003F37AB" w:rsidP="00B47F1D">
      <w:pPr>
        <w:pStyle w:val="Asiateksti"/>
        <w:ind w:left="0"/>
      </w:pPr>
    </w:p>
    <w:p w14:paraId="24617144" w14:textId="5DA423F1" w:rsidR="003F37AB" w:rsidRDefault="003F37AB" w:rsidP="00B47F1D">
      <w:pPr>
        <w:pStyle w:val="Asiateksti"/>
        <w:ind w:left="0"/>
      </w:pPr>
      <w:r>
        <w:tab/>
        <w:t>Esitys:</w:t>
      </w:r>
    </w:p>
    <w:p w14:paraId="2BB79A84" w14:textId="77777777" w:rsidR="003F37AB" w:rsidRDefault="003F37AB" w:rsidP="00B47F1D">
      <w:pPr>
        <w:pStyle w:val="Asiateksti"/>
        <w:ind w:left="0"/>
      </w:pPr>
    </w:p>
    <w:p w14:paraId="39779FEA" w14:textId="494308DB" w:rsidR="000F222C" w:rsidRDefault="007346B9" w:rsidP="00B47F1D">
      <w:pPr>
        <w:pStyle w:val="Asiateksti"/>
        <w:ind w:left="0"/>
      </w:pPr>
      <w:r>
        <w:tab/>
      </w:r>
      <w:r w:rsidR="007A5F3C">
        <w:t>Nuorisovaltuusto valit</w:t>
      </w:r>
      <w:r w:rsidR="003B7A9C">
        <w:t xml:space="preserve">see keskuudestaan Tiia </w:t>
      </w:r>
      <w:proofErr w:type="spellStart"/>
      <w:r w:rsidR="003B7A9C">
        <w:t>Åhlin</w:t>
      </w:r>
      <w:proofErr w:type="spellEnd"/>
      <w:r w:rsidR="003B7A9C">
        <w:t xml:space="preserve"> lisäksi toisen edustajan Itä</w:t>
      </w:r>
      <w:r w:rsidR="00B47F1D">
        <w:t xml:space="preserve">- </w:t>
      </w:r>
      <w:r w:rsidR="00B47F1D">
        <w:tab/>
      </w:r>
      <w:r w:rsidR="00B47F1D">
        <w:tab/>
      </w:r>
      <w:r w:rsidR="00B47F1D">
        <w:tab/>
        <w:t>Uudenmaan hyvinvointialueen nuorisovaltuustoon.</w:t>
      </w:r>
      <w:r w:rsidR="00650B2D">
        <w:t xml:space="preserve"> </w:t>
      </w:r>
    </w:p>
    <w:p w14:paraId="2B7AB3F6" w14:textId="77777777" w:rsidR="003F37AB" w:rsidRDefault="003F37AB" w:rsidP="00B47F1D">
      <w:pPr>
        <w:pStyle w:val="Asiateksti"/>
        <w:ind w:left="0"/>
      </w:pPr>
    </w:p>
    <w:p w14:paraId="20453189" w14:textId="198A23D2" w:rsidR="003F37AB" w:rsidRDefault="003F37AB" w:rsidP="00B47F1D">
      <w:pPr>
        <w:pStyle w:val="Asiateksti"/>
        <w:ind w:left="0"/>
      </w:pPr>
      <w:r>
        <w:tab/>
      </w:r>
    </w:p>
    <w:p w14:paraId="3284C11B" w14:textId="129896B1" w:rsidR="003F37AB" w:rsidRDefault="003F37AB" w:rsidP="00B47F1D">
      <w:pPr>
        <w:pStyle w:val="Asiateksti"/>
        <w:ind w:left="0"/>
      </w:pPr>
      <w:r>
        <w:tab/>
        <w:t>Päätös:</w:t>
      </w:r>
    </w:p>
    <w:p w14:paraId="02D9B861" w14:textId="77777777" w:rsidR="00C8321E" w:rsidRDefault="00C8321E" w:rsidP="00B47F1D">
      <w:pPr>
        <w:pStyle w:val="Asiateksti"/>
        <w:ind w:left="0"/>
      </w:pPr>
    </w:p>
    <w:p w14:paraId="27FAEAF0" w14:textId="4298E770" w:rsidR="003F37AB" w:rsidRDefault="00C8321E" w:rsidP="00B47F1D">
      <w:pPr>
        <w:pStyle w:val="Asiateksti"/>
        <w:ind w:left="0"/>
      </w:pPr>
      <w:r>
        <w:tab/>
        <w:t xml:space="preserve">Nuorisovaltuusto valitsi keskuudestaan Tiia </w:t>
      </w:r>
      <w:proofErr w:type="spellStart"/>
      <w:r>
        <w:t>Åhlin</w:t>
      </w:r>
      <w:proofErr w:type="spellEnd"/>
      <w:r>
        <w:t xml:space="preserve"> lisäksi Rasmus Heinon Itä- </w:t>
      </w:r>
      <w:r>
        <w:tab/>
      </w:r>
      <w:r>
        <w:tab/>
      </w:r>
      <w:r>
        <w:tab/>
        <w:t>Uudenmaan hyvinvointialueen nuorisovaltuustoon.</w:t>
      </w:r>
    </w:p>
    <w:p w14:paraId="7040AB7E" w14:textId="77777777" w:rsidR="003F37AB" w:rsidRDefault="003F37AB" w:rsidP="00B47F1D">
      <w:pPr>
        <w:pStyle w:val="Asiateksti"/>
        <w:ind w:left="0"/>
      </w:pPr>
    </w:p>
    <w:p w14:paraId="55E312F0" w14:textId="77777777" w:rsidR="003F37AB" w:rsidRDefault="003F37AB" w:rsidP="00B47F1D">
      <w:pPr>
        <w:pStyle w:val="Asiateksti"/>
        <w:ind w:left="0"/>
      </w:pPr>
    </w:p>
    <w:p w14:paraId="3CD8C7EA" w14:textId="77777777" w:rsidR="003F37AB" w:rsidRDefault="003F37AB" w:rsidP="00B47F1D">
      <w:pPr>
        <w:pStyle w:val="Asiateksti"/>
        <w:ind w:left="0"/>
      </w:pPr>
    </w:p>
    <w:p w14:paraId="10FE15A7" w14:textId="0241A6A7" w:rsidR="003F37AB" w:rsidRDefault="003F37AB" w:rsidP="003F37AB">
      <w:pPr>
        <w:pStyle w:val="Asiateksti"/>
        <w:ind w:left="0"/>
      </w:pPr>
      <w:r>
        <w:tab/>
        <w:t>L</w:t>
      </w:r>
      <w:r w:rsidRPr="000125D0">
        <w:t>isätiedo</w:t>
      </w:r>
      <w:r>
        <w:t xml:space="preserve">t: </w:t>
      </w:r>
      <w:r>
        <w:tab/>
        <w:t>Juuso Lindberg, nuorisovaltuuston ohjaaja puh. 0400329965</w:t>
      </w:r>
    </w:p>
    <w:p w14:paraId="7E916242" w14:textId="77777777" w:rsidR="003F37AB" w:rsidRDefault="003F37AB" w:rsidP="003F37AB">
      <w:pPr>
        <w:pStyle w:val="Asiateksti"/>
        <w:ind w:left="0"/>
      </w:pPr>
      <w:r>
        <w:tab/>
      </w:r>
      <w:r>
        <w:tab/>
      </w:r>
      <w:hyperlink r:id="rId18" w:history="1">
        <w:r w:rsidRPr="00917CBC">
          <w:rPr>
            <w:rStyle w:val="Hyperlinkki"/>
          </w:rPr>
          <w:t>juuso.lindberg@myrskyla.fi</w:t>
        </w:r>
      </w:hyperlink>
    </w:p>
    <w:p w14:paraId="05556D3F" w14:textId="77777777" w:rsidR="00944BAE" w:rsidRDefault="00944BAE" w:rsidP="00944BAE">
      <w:pPr>
        <w:pStyle w:val="KuntaToimistoTeksti"/>
        <w:rPr>
          <w:rStyle w:val="Hyperlinkki"/>
          <w:color w:val="auto"/>
          <w:u w:val="none"/>
        </w:rPr>
      </w:pPr>
      <w:r>
        <w:tab/>
      </w:r>
      <w:r>
        <w:tab/>
      </w:r>
      <w:r>
        <w:rPr>
          <w:rStyle w:val="Hyperlinkki"/>
          <w:color w:val="auto"/>
          <w:u w:val="none"/>
        </w:rPr>
        <w:t xml:space="preserve">Tiia </w:t>
      </w:r>
      <w:proofErr w:type="spellStart"/>
      <w:r>
        <w:rPr>
          <w:rStyle w:val="Hyperlinkki"/>
          <w:color w:val="auto"/>
          <w:u w:val="none"/>
        </w:rPr>
        <w:t>Åhl</w:t>
      </w:r>
      <w:proofErr w:type="spellEnd"/>
      <w:r>
        <w:rPr>
          <w:rStyle w:val="Hyperlinkki"/>
          <w:color w:val="auto"/>
          <w:u w:val="none"/>
        </w:rPr>
        <w:t xml:space="preserve">, nuorisovaltuuston puheenjohtaja puh. 0401461603, </w:t>
      </w:r>
    </w:p>
    <w:p w14:paraId="394CC1A2" w14:textId="77777777" w:rsidR="00944BAE" w:rsidRPr="00944BAE" w:rsidRDefault="00944BAE" w:rsidP="00944BAE">
      <w:pPr>
        <w:pStyle w:val="KuntaToimistoTeksti"/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ab/>
      </w:r>
      <w:r>
        <w:rPr>
          <w:rStyle w:val="Hyperlinkki"/>
          <w:color w:val="auto"/>
          <w:u w:val="none"/>
        </w:rPr>
        <w:tab/>
      </w:r>
      <w:hyperlink r:id="rId19" w:history="1">
        <w:r w:rsidRPr="001B10DA">
          <w:rPr>
            <w:rStyle w:val="Hyperlinkki"/>
          </w:rPr>
          <w:t>nuoriso.valtuusto@myrskyla.fi</w:t>
        </w:r>
      </w:hyperlink>
      <w:r>
        <w:rPr>
          <w:rStyle w:val="Hyperlinkki"/>
          <w:color w:val="auto"/>
          <w:u w:val="none"/>
        </w:rPr>
        <w:t xml:space="preserve"> </w:t>
      </w:r>
    </w:p>
    <w:p w14:paraId="05CF06D1" w14:textId="50AD4316" w:rsidR="007346B9" w:rsidRDefault="007346B9" w:rsidP="00B47F1D">
      <w:pPr>
        <w:pStyle w:val="Asiateksti"/>
        <w:ind w:left="0"/>
      </w:pPr>
    </w:p>
    <w:p w14:paraId="13F7E4F7" w14:textId="77777777" w:rsidR="003F37AB" w:rsidRDefault="003F37AB" w:rsidP="00DE4B32">
      <w:pPr>
        <w:pStyle w:val="Asiateksti"/>
        <w:ind w:left="0"/>
      </w:pPr>
    </w:p>
    <w:p w14:paraId="2D3174CD" w14:textId="5D9547BA" w:rsidR="00427655" w:rsidRDefault="007C2271" w:rsidP="00DE4B32">
      <w:pPr>
        <w:pStyle w:val="Asiateksti"/>
        <w:ind w:left="0"/>
      </w:pPr>
      <w:r>
        <w:br w:type="page"/>
      </w:r>
      <w:bookmarkStart w:id="10" w:name="_Toc125627055"/>
      <w:r w:rsidR="00F81720">
        <w:lastRenderedPageBreak/>
        <w:t>2</w:t>
      </w:r>
      <w:r w:rsidR="00C8321E">
        <w:t>2</w:t>
      </w:r>
      <w:r w:rsidR="00427655">
        <w:rPr>
          <w:rFonts w:cs="Tahoma"/>
        </w:rPr>
        <w:t> </w:t>
      </w:r>
      <w:r w:rsidR="00427655">
        <w:t>§</w:t>
      </w:r>
      <w:r w:rsidR="00427655">
        <w:tab/>
      </w:r>
      <w:bookmarkEnd w:id="10"/>
      <w:r w:rsidR="0012671D">
        <w:rPr>
          <w:noProof/>
        </w:rPr>
        <w:t>M</w:t>
      </w:r>
      <w:r w:rsidR="00F81720">
        <w:rPr>
          <w:noProof/>
        </w:rPr>
        <w:t>ENNEET TAPAHTUMAT</w:t>
      </w:r>
    </w:p>
    <w:p w14:paraId="5D5AB45D" w14:textId="77777777" w:rsidR="00427655" w:rsidRDefault="00427655" w:rsidP="00427655">
      <w:pPr>
        <w:pStyle w:val="Asiateksti"/>
      </w:pPr>
    </w:p>
    <w:p w14:paraId="5E5E435B" w14:textId="75A28F00" w:rsidR="0040122A" w:rsidRDefault="0040122A" w:rsidP="0040122A">
      <w:pPr>
        <w:pStyle w:val="Asiateksti"/>
        <w:ind w:left="0"/>
      </w:pPr>
    </w:p>
    <w:p w14:paraId="7854DA06" w14:textId="447CF008" w:rsidR="00F81720" w:rsidRDefault="00F81720" w:rsidP="0040122A">
      <w:pPr>
        <w:pStyle w:val="Asiateksti"/>
        <w:ind w:left="0"/>
      </w:pPr>
      <w:r>
        <w:tab/>
        <w:t>Ei menneitä tapahtumia.</w:t>
      </w:r>
    </w:p>
    <w:p w14:paraId="6ADB1F85" w14:textId="73552514" w:rsidR="00F81720" w:rsidRDefault="00F81720" w:rsidP="0040122A">
      <w:pPr>
        <w:pStyle w:val="Asiateksti"/>
        <w:ind w:left="0"/>
      </w:pPr>
    </w:p>
    <w:p w14:paraId="162C245A" w14:textId="77777777" w:rsidR="00F81720" w:rsidRDefault="00F81720" w:rsidP="0040122A">
      <w:pPr>
        <w:pStyle w:val="Asiateksti"/>
        <w:ind w:left="0"/>
      </w:pPr>
    </w:p>
    <w:p w14:paraId="614AED72" w14:textId="0AD9CD9C" w:rsidR="00427655" w:rsidRDefault="0040122A" w:rsidP="0040122A">
      <w:pPr>
        <w:pStyle w:val="Asiateksti"/>
        <w:ind w:left="0"/>
      </w:pPr>
      <w:r>
        <w:tab/>
      </w:r>
      <w:r w:rsidR="00427655">
        <w:t>Esitys:</w:t>
      </w:r>
    </w:p>
    <w:p w14:paraId="6FEDA39B" w14:textId="77777777" w:rsidR="00F81720" w:rsidRDefault="00F81720" w:rsidP="00F81720">
      <w:pPr>
        <w:pStyle w:val="Asiateksti"/>
        <w:ind w:left="0"/>
      </w:pPr>
      <w:r>
        <w:tab/>
      </w:r>
    </w:p>
    <w:p w14:paraId="08C21CCF" w14:textId="0AAA7303" w:rsidR="00F81720" w:rsidRDefault="00F81720" w:rsidP="00F81720">
      <w:pPr>
        <w:pStyle w:val="Asiateksti"/>
        <w:ind w:left="0"/>
      </w:pPr>
      <w:r>
        <w:tab/>
        <w:t>Nuorisovaltuusto käsittelee menneet tapahtumat tapahtumakalenteriin</w:t>
      </w:r>
    </w:p>
    <w:p w14:paraId="7DABB85F" w14:textId="480AFDC0" w:rsidR="00427655" w:rsidRDefault="00F81720" w:rsidP="00F81720">
      <w:pPr>
        <w:pStyle w:val="Asiateksti"/>
        <w:ind w:left="0"/>
      </w:pPr>
      <w:r>
        <w:tab/>
        <w:t>suunnitellun mukaisesti.</w:t>
      </w:r>
    </w:p>
    <w:p w14:paraId="3FCD07E7" w14:textId="77777777" w:rsidR="00427655" w:rsidRDefault="00427655" w:rsidP="00427655">
      <w:pPr>
        <w:pStyle w:val="Asiateksti"/>
      </w:pPr>
      <w:r w:rsidRPr="000E153A">
        <w:tab/>
      </w:r>
    </w:p>
    <w:p w14:paraId="37B4F845" w14:textId="04603390" w:rsidR="00427655" w:rsidRDefault="0040122A" w:rsidP="0040122A">
      <w:pPr>
        <w:pStyle w:val="Asiateksti"/>
        <w:ind w:left="0"/>
      </w:pPr>
      <w:r>
        <w:tab/>
      </w:r>
      <w:r w:rsidR="00427655">
        <w:t>Päätös:</w:t>
      </w:r>
    </w:p>
    <w:p w14:paraId="79A6D142" w14:textId="77777777" w:rsidR="00C8321E" w:rsidRDefault="00C8321E" w:rsidP="0040122A">
      <w:pPr>
        <w:pStyle w:val="Asiateksti"/>
        <w:ind w:left="0"/>
      </w:pPr>
    </w:p>
    <w:p w14:paraId="7A630E9B" w14:textId="05F894D5" w:rsidR="00C8321E" w:rsidRDefault="00C8321E" w:rsidP="00C8321E">
      <w:pPr>
        <w:pStyle w:val="Asiateksti"/>
        <w:ind w:left="0"/>
      </w:pPr>
      <w:r>
        <w:tab/>
        <w:t>Nuorisovaltuusto käsitteli menneet tapahtumat tapahtumakalenteriin</w:t>
      </w:r>
    </w:p>
    <w:p w14:paraId="453459A7" w14:textId="77777777" w:rsidR="00C8321E" w:rsidRDefault="00C8321E" w:rsidP="00C8321E">
      <w:pPr>
        <w:pStyle w:val="Asiateksti"/>
        <w:ind w:left="0"/>
      </w:pPr>
      <w:r>
        <w:tab/>
        <w:t>suunnitellun mukaisesti.</w:t>
      </w:r>
    </w:p>
    <w:p w14:paraId="240BF92E" w14:textId="77777777" w:rsidR="00C8321E" w:rsidRDefault="00C8321E" w:rsidP="0040122A">
      <w:pPr>
        <w:pStyle w:val="Asiateksti"/>
        <w:ind w:left="0"/>
      </w:pPr>
    </w:p>
    <w:p w14:paraId="34A53041" w14:textId="77777777" w:rsidR="0040122A" w:rsidRDefault="0040122A" w:rsidP="0040122A">
      <w:pPr>
        <w:pStyle w:val="Asiateksti"/>
        <w:ind w:left="0"/>
      </w:pPr>
    </w:p>
    <w:p w14:paraId="40390880" w14:textId="77777777" w:rsidR="00427655" w:rsidRDefault="00427655" w:rsidP="00427655">
      <w:pPr>
        <w:pStyle w:val="Asiateksti"/>
      </w:pPr>
    </w:p>
    <w:p w14:paraId="6707FD00" w14:textId="77777777" w:rsidR="00427655" w:rsidRDefault="00427655" w:rsidP="00427655">
      <w:pPr>
        <w:pStyle w:val="Asiateksti"/>
      </w:pPr>
    </w:p>
    <w:p w14:paraId="3881D56C" w14:textId="77777777" w:rsidR="00427655" w:rsidRDefault="0040122A" w:rsidP="0040122A">
      <w:pPr>
        <w:pStyle w:val="Asiateksti"/>
        <w:ind w:left="0"/>
      </w:pPr>
      <w:r>
        <w:tab/>
      </w:r>
      <w:r w:rsidR="00427655" w:rsidRPr="00AC169C">
        <w:t xml:space="preserve">Lisätiedot: </w:t>
      </w:r>
      <w:r w:rsidR="00427655" w:rsidRPr="00AC169C">
        <w:tab/>
      </w:r>
      <w:r w:rsidR="00427655">
        <w:t>Juuso Lindberg</w:t>
      </w:r>
      <w:r w:rsidR="00427655" w:rsidRPr="00AC169C">
        <w:t>,</w:t>
      </w:r>
      <w:r>
        <w:t xml:space="preserve"> nuorisovaltuuston ohjaaja</w:t>
      </w:r>
      <w:r w:rsidR="00427655" w:rsidRPr="00AC169C">
        <w:t xml:space="preserve"> puh. 04</w:t>
      </w:r>
      <w:r w:rsidR="00427655">
        <w:t>00329965</w:t>
      </w:r>
    </w:p>
    <w:p w14:paraId="67E563B4" w14:textId="77777777" w:rsidR="00427655" w:rsidRDefault="00C160FF" w:rsidP="00427655">
      <w:pPr>
        <w:pStyle w:val="Asiateksti"/>
      </w:pPr>
      <w:hyperlink r:id="rId20" w:history="1">
        <w:r w:rsidR="0040122A" w:rsidRPr="00917CBC">
          <w:rPr>
            <w:rStyle w:val="Hyperlinkki"/>
          </w:rPr>
          <w:t>juuso.lindberg@myrskyla.fi</w:t>
        </w:r>
      </w:hyperlink>
    </w:p>
    <w:p w14:paraId="2EF61510" w14:textId="18BAC901" w:rsidR="00944BAE" w:rsidRDefault="00427655" w:rsidP="00944BAE">
      <w:pPr>
        <w:pStyle w:val="KuntaToimistoTeksti"/>
        <w:rPr>
          <w:rStyle w:val="Hyperlinkki"/>
          <w:color w:val="auto"/>
          <w:u w:val="none"/>
        </w:rPr>
      </w:pPr>
      <w:r>
        <w:t xml:space="preserve"> </w:t>
      </w:r>
      <w:r w:rsidR="00944BAE">
        <w:tab/>
      </w:r>
      <w:r w:rsidR="00944BAE">
        <w:tab/>
      </w:r>
      <w:r w:rsidR="00944BAE">
        <w:rPr>
          <w:rStyle w:val="Hyperlinkki"/>
          <w:color w:val="auto"/>
          <w:u w:val="none"/>
        </w:rPr>
        <w:t xml:space="preserve">Tiia </w:t>
      </w:r>
      <w:proofErr w:type="spellStart"/>
      <w:r w:rsidR="00944BAE">
        <w:rPr>
          <w:rStyle w:val="Hyperlinkki"/>
          <w:color w:val="auto"/>
          <w:u w:val="none"/>
        </w:rPr>
        <w:t>Åhl</w:t>
      </w:r>
      <w:proofErr w:type="spellEnd"/>
      <w:r w:rsidR="00944BAE">
        <w:rPr>
          <w:rStyle w:val="Hyperlinkki"/>
          <w:color w:val="auto"/>
          <w:u w:val="none"/>
        </w:rPr>
        <w:t xml:space="preserve">, nuorisovaltuuston puheenjohtaja puh. 0401461603, </w:t>
      </w:r>
    </w:p>
    <w:p w14:paraId="3192C3E1" w14:textId="77777777" w:rsidR="00944BAE" w:rsidRPr="00944BAE" w:rsidRDefault="00944BAE" w:rsidP="00944BAE">
      <w:pPr>
        <w:pStyle w:val="KuntaToimistoTeksti"/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ab/>
      </w:r>
      <w:r>
        <w:rPr>
          <w:rStyle w:val="Hyperlinkki"/>
          <w:color w:val="auto"/>
          <w:u w:val="none"/>
        </w:rPr>
        <w:tab/>
      </w:r>
      <w:hyperlink r:id="rId21" w:history="1">
        <w:r w:rsidRPr="001B10DA">
          <w:rPr>
            <w:rStyle w:val="Hyperlinkki"/>
          </w:rPr>
          <w:t>nuoriso.valtuusto@myrskyla.fi</w:t>
        </w:r>
      </w:hyperlink>
      <w:r>
        <w:rPr>
          <w:rStyle w:val="Hyperlinkki"/>
          <w:color w:val="auto"/>
          <w:u w:val="none"/>
        </w:rPr>
        <w:t xml:space="preserve"> </w:t>
      </w:r>
    </w:p>
    <w:p w14:paraId="662ED791" w14:textId="66716A00" w:rsidR="00427655" w:rsidRDefault="00427655" w:rsidP="00427655">
      <w:pPr>
        <w:pStyle w:val="Asiateksti"/>
      </w:pPr>
    </w:p>
    <w:p w14:paraId="2E10B416" w14:textId="77777777" w:rsidR="00427655" w:rsidRDefault="00427655" w:rsidP="00213721">
      <w:pPr>
        <w:pStyle w:val="Asiaotsikko"/>
      </w:pPr>
    </w:p>
    <w:p w14:paraId="51D984BC" w14:textId="77777777" w:rsidR="00427655" w:rsidRDefault="00427655" w:rsidP="00213721">
      <w:pPr>
        <w:pStyle w:val="Asiaotsikko"/>
      </w:pPr>
    </w:p>
    <w:p w14:paraId="20C60AD9" w14:textId="77777777" w:rsidR="00427655" w:rsidRDefault="00427655" w:rsidP="00213721">
      <w:pPr>
        <w:pStyle w:val="Asiaotsikko"/>
      </w:pPr>
    </w:p>
    <w:p w14:paraId="689AE58B" w14:textId="77777777" w:rsidR="00427655" w:rsidRDefault="00427655" w:rsidP="00213721">
      <w:pPr>
        <w:pStyle w:val="Asiaotsikko"/>
      </w:pPr>
    </w:p>
    <w:p w14:paraId="196506FA" w14:textId="77777777" w:rsidR="00427655" w:rsidRDefault="00427655" w:rsidP="00213721">
      <w:pPr>
        <w:pStyle w:val="Asiaotsikko"/>
      </w:pPr>
    </w:p>
    <w:p w14:paraId="53C95380" w14:textId="77777777" w:rsidR="00427655" w:rsidRDefault="00427655" w:rsidP="00213721">
      <w:pPr>
        <w:pStyle w:val="Asiaotsikko"/>
      </w:pPr>
    </w:p>
    <w:p w14:paraId="6D95358E" w14:textId="77777777" w:rsidR="00427655" w:rsidRDefault="00427655" w:rsidP="00213721">
      <w:pPr>
        <w:pStyle w:val="Asiaotsikko"/>
      </w:pPr>
    </w:p>
    <w:p w14:paraId="1034838C" w14:textId="77777777" w:rsidR="00427655" w:rsidRDefault="00427655" w:rsidP="00213721">
      <w:pPr>
        <w:pStyle w:val="Asiaotsikko"/>
      </w:pPr>
    </w:p>
    <w:p w14:paraId="49A7482F" w14:textId="77777777" w:rsidR="00427655" w:rsidRDefault="00427655" w:rsidP="00213721">
      <w:pPr>
        <w:pStyle w:val="Asiaotsikko"/>
      </w:pPr>
    </w:p>
    <w:p w14:paraId="31890100" w14:textId="77777777" w:rsidR="00427655" w:rsidRDefault="00427655" w:rsidP="00213721">
      <w:pPr>
        <w:pStyle w:val="Asiaotsikko"/>
      </w:pPr>
    </w:p>
    <w:p w14:paraId="6FF8333D" w14:textId="77777777" w:rsidR="00427655" w:rsidRDefault="00427655" w:rsidP="00213721">
      <w:pPr>
        <w:pStyle w:val="Asiaotsikko"/>
      </w:pPr>
    </w:p>
    <w:p w14:paraId="1FD2ADFD" w14:textId="77777777" w:rsidR="00427655" w:rsidRDefault="00427655" w:rsidP="00213721">
      <w:pPr>
        <w:pStyle w:val="Asiaotsikko"/>
      </w:pPr>
    </w:p>
    <w:p w14:paraId="70697C14" w14:textId="77777777" w:rsidR="00427655" w:rsidRDefault="00427655" w:rsidP="00213721">
      <w:pPr>
        <w:pStyle w:val="Asiaotsikko"/>
      </w:pPr>
    </w:p>
    <w:p w14:paraId="19C9FBD0" w14:textId="367B5601" w:rsidR="00427655" w:rsidRDefault="00427655" w:rsidP="00213721">
      <w:pPr>
        <w:pStyle w:val="Asiaotsikko"/>
      </w:pPr>
    </w:p>
    <w:p w14:paraId="349F3EE1" w14:textId="5C3C0166" w:rsidR="00F81720" w:rsidRDefault="00F81720" w:rsidP="00F81720">
      <w:pPr>
        <w:pStyle w:val="Asiateksti"/>
      </w:pPr>
    </w:p>
    <w:p w14:paraId="050E80B9" w14:textId="186CE472" w:rsidR="00F81720" w:rsidRDefault="00F81720" w:rsidP="00F81720">
      <w:pPr>
        <w:pStyle w:val="Asiateksti"/>
      </w:pPr>
    </w:p>
    <w:p w14:paraId="24849579" w14:textId="0D67154E" w:rsidR="00F81720" w:rsidRDefault="00F81720" w:rsidP="00F81720">
      <w:pPr>
        <w:pStyle w:val="Asiateksti"/>
      </w:pPr>
    </w:p>
    <w:p w14:paraId="46A91CB7" w14:textId="60BF67FA" w:rsidR="00F81720" w:rsidRDefault="00F81720" w:rsidP="00F81720">
      <w:pPr>
        <w:pStyle w:val="Asiateksti"/>
      </w:pPr>
    </w:p>
    <w:p w14:paraId="2A04D74F" w14:textId="16C4C459" w:rsidR="00F81720" w:rsidRDefault="00F81720" w:rsidP="00F81720">
      <w:pPr>
        <w:pStyle w:val="Asiateksti"/>
      </w:pPr>
    </w:p>
    <w:p w14:paraId="15AD4B39" w14:textId="342B88B9" w:rsidR="00F81720" w:rsidRDefault="00F81720" w:rsidP="00F81720">
      <w:pPr>
        <w:pStyle w:val="Asiateksti"/>
      </w:pPr>
    </w:p>
    <w:p w14:paraId="0528F1D5" w14:textId="0ED23CF1" w:rsidR="00F81720" w:rsidRDefault="00F81720" w:rsidP="00F81720">
      <w:pPr>
        <w:pStyle w:val="Asiateksti"/>
      </w:pPr>
    </w:p>
    <w:p w14:paraId="3278A4BF" w14:textId="5954F9E5" w:rsidR="00F81720" w:rsidRDefault="00F81720" w:rsidP="00F81720">
      <w:pPr>
        <w:pStyle w:val="Asiateksti"/>
      </w:pPr>
    </w:p>
    <w:p w14:paraId="2C039D1C" w14:textId="21AF09A0" w:rsidR="00F81720" w:rsidRDefault="00F81720" w:rsidP="00F81720">
      <w:pPr>
        <w:pStyle w:val="Asiateksti"/>
      </w:pPr>
    </w:p>
    <w:p w14:paraId="5310F96B" w14:textId="4D3D63D9" w:rsidR="00F81720" w:rsidRDefault="00F81720" w:rsidP="00F81720">
      <w:pPr>
        <w:pStyle w:val="Asiateksti"/>
      </w:pPr>
    </w:p>
    <w:p w14:paraId="472C5DD7" w14:textId="0C18CB10" w:rsidR="00F81720" w:rsidRDefault="00F81720" w:rsidP="00F81720">
      <w:pPr>
        <w:pStyle w:val="Asiateksti"/>
      </w:pPr>
    </w:p>
    <w:p w14:paraId="2E32E301" w14:textId="713B6E0F" w:rsidR="00F81720" w:rsidRDefault="00F81720" w:rsidP="00F81720">
      <w:pPr>
        <w:pStyle w:val="Asiateksti"/>
      </w:pPr>
    </w:p>
    <w:p w14:paraId="0FFA2758" w14:textId="0AC4120B" w:rsidR="00F81720" w:rsidRDefault="00F81720" w:rsidP="00F81720">
      <w:pPr>
        <w:pStyle w:val="Asiateksti"/>
      </w:pPr>
    </w:p>
    <w:p w14:paraId="1EF4F6E1" w14:textId="36AFE922" w:rsidR="00F81720" w:rsidRDefault="00F81720" w:rsidP="00F81720">
      <w:pPr>
        <w:pStyle w:val="Asiateksti"/>
      </w:pPr>
    </w:p>
    <w:p w14:paraId="158F9D90" w14:textId="419C597B" w:rsidR="00F81720" w:rsidRDefault="00F81720" w:rsidP="00F81720">
      <w:pPr>
        <w:pStyle w:val="Asiateksti"/>
      </w:pPr>
    </w:p>
    <w:p w14:paraId="2786A3D9" w14:textId="77777777" w:rsidR="003C29AC" w:rsidRDefault="003C29AC" w:rsidP="00F81720">
      <w:pPr>
        <w:pStyle w:val="Asiateksti"/>
      </w:pPr>
    </w:p>
    <w:p w14:paraId="6B8834AD" w14:textId="77777777" w:rsidR="003C29AC" w:rsidRDefault="003C29AC" w:rsidP="00F81720">
      <w:pPr>
        <w:pStyle w:val="Asiateksti"/>
      </w:pPr>
    </w:p>
    <w:p w14:paraId="2621980E" w14:textId="71D318CA" w:rsidR="00F81720" w:rsidRDefault="00F81720" w:rsidP="00F81720">
      <w:pPr>
        <w:pStyle w:val="Asiateksti"/>
      </w:pPr>
    </w:p>
    <w:p w14:paraId="4A6AF711" w14:textId="0495206B" w:rsidR="00F81720" w:rsidRDefault="00F81720" w:rsidP="00F81720">
      <w:pPr>
        <w:pStyle w:val="Asiateksti"/>
      </w:pPr>
    </w:p>
    <w:p w14:paraId="74CE0771" w14:textId="77777777" w:rsidR="00427655" w:rsidRDefault="00427655" w:rsidP="004A6D70">
      <w:pPr>
        <w:pStyle w:val="Asiaotsikko"/>
        <w:ind w:left="0" w:firstLine="0"/>
      </w:pPr>
    </w:p>
    <w:p w14:paraId="1F0072B0" w14:textId="3CEDCA38" w:rsidR="00213721" w:rsidRDefault="00F81720" w:rsidP="00F81720">
      <w:pPr>
        <w:pStyle w:val="Asiaotsikko"/>
      </w:pPr>
      <w:bookmarkStart w:id="11" w:name="_Toc125627056"/>
      <w:r>
        <w:t>2</w:t>
      </w:r>
      <w:r w:rsidR="00C8321E">
        <w:t>3</w:t>
      </w:r>
      <w:r w:rsidR="00213721">
        <w:rPr>
          <w:rFonts w:cs="Tahoma"/>
        </w:rPr>
        <w:t> </w:t>
      </w:r>
      <w:r w:rsidR="00213721">
        <w:t>§</w:t>
      </w:r>
      <w:r w:rsidR="00213721">
        <w:tab/>
      </w:r>
      <w:bookmarkEnd w:id="11"/>
      <w:r>
        <w:t>TULEVAT TAPAHTUMAT</w:t>
      </w:r>
    </w:p>
    <w:p w14:paraId="1F6DFF7E" w14:textId="77777777" w:rsidR="00C86EE1" w:rsidRPr="00C86EE1" w:rsidRDefault="00C86EE1" w:rsidP="00C86EE1">
      <w:pPr>
        <w:pStyle w:val="Asiateksti"/>
      </w:pPr>
    </w:p>
    <w:p w14:paraId="6F3C8E7F" w14:textId="77777777" w:rsidR="00213721" w:rsidRDefault="00213721" w:rsidP="004A0E19">
      <w:pPr>
        <w:pStyle w:val="Asiateksti"/>
      </w:pPr>
    </w:p>
    <w:p w14:paraId="789D5C91" w14:textId="042DD0D4" w:rsidR="0040122A" w:rsidRDefault="0040122A" w:rsidP="00C86EE1">
      <w:pPr>
        <w:pStyle w:val="Asiateksti"/>
        <w:ind w:left="0"/>
      </w:pPr>
      <w:r>
        <w:tab/>
      </w:r>
      <w:r w:rsidR="00C86EE1">
        <w:t>Maaliskuu 2023</w:t>
      </w:r>
    </w:p>
    <w:p w14:paraId="6CB0F95A" w14:textId="288BAFE4" w:rsidR="00C8321E" w:rsidRDefault="00C8321E" w:rsidP="00C86EE1">
      <w:pPr>
        <w:pStyle w:val="Asiateksti"/>
        <w:ind w:left="0"/>
      </w:pPr>
      <w:r>
        <w:tab/>
        <w:t>-</w:t>
      </w:r>
    </w:p>
    <w:p w14:paraId="0001F657" w14:textId="66542A11" w:rsidR="00C8321E" w:rsidRDefault="00C8321E" w:rsidP="00C86EE1">
      <w:pPr>
        <w:pStyle w:val="Asiateksti"/>
        <w:ind w:left="0"/>
      </w:pPr>
    </w:p>
    <w:p w14:paraId="45DEAC70" w14:textId="1303645C" w:rsidR="00C8321E" w:rsidRDefault="00C8321E" w:rsidP="00C86EE1">
      <w:pPr>
        <w:pStyle w:val="Asiateksti"/>
        <w:ind w:left="0"/>
      </w:pPr>
      <w:r>
        <w:tab/>
        <w:t>Huhtikuu 2023</w:t>
      </w:r>
    </w:p>
    <w:p w14:paraId="4C97FB07" w14:textId="11E78D1B" w:rsidR="00C86EE1" w:rsidRDefault="00C86EE1" w:rsidP="00C86EE1">
      <w:pPr>
        <w:pStyle w:val="Asiateksti"/>
        <w:ind w:left="0"/>
      </w:pPr>
    </w:p>
    <w:p w14:paraId="0A597A24" w14:textId="22BB3152" w:rsidR="00C86EE1" w:rsidRDefault="00C86EE1" w:rsidP="00C86EE1">
      <w:pPr>
        <w:pStyle w:val="Asiateksti"/>
        <w:ind w:left="0"/>
      </w:pPr>
      <w:r>
        <w:tab/>
        <w:t>Alakouluvierailu</w:t>
      </w:r>
    </w:p>
    <w:p w14:paraId="1C59771F" w14:textId="77777777" w:rsidR="00C86EE1" w:rsidRDefault="00C86EE1" w:rsidP="00C86EE1">
      <w:pPr>
        <w:pStyle w:val="Asiateksti"/>
        <w:ind w:left="0"/>
      </w:pPr>
    </w:p>
    <w:p w14:paraId="47F52C7F" w14:textId="77777777" w:rsidR="0040122A" w:rsidRDefault="0040122A" w:rsidP="0040122A">
      <w:pPr>
        <w:pStyle w:val="Asiateksti"/>
        <w:ind w:left="0"/>
      </w:pPr>
    </w:p>
    <w:p w14:paraId="23B8EDDD" w14:textId="77777777" w:rsidR="0040122A" w:rsidRDefault="0040122A" w:rsidP="0040122A">
      <w:pPr>
        <w:pStyle w:val="Asiateksti"/>
        <w:ind w:left="0"/>
      </w:pPr>
      <w:r>
        <w:tab/>
      </w:r>
    </w:p>
    <w:p w14:paraId="0889F614" w14:textId="77777777" w:rsidR="00213721" w:rsidRDefault="0040122A" w:rsidP="0040122A">
      <w:pPr>
        <w:pStyle w:val="Asiateksti"/>
        <w:ind w:left="0"/>
      </w:pPr>
      <w:r>
        <w:tab/>
      </w:r>
      <w:r w:rsidR="00AC169C">
        <w:t>E</w:t>
      </w:r>
      <w:r w:rsidR="00CB0A96">
        <w:t>sitys</w:t>
      </w:r>
      <w:r w:rsidR="00213721">
        <w:t>:</w:t>
      </w:r>
    </w:p>
    <w:p w14:paraId="2FB218FC" w14:textId="77777777" w:rsidR="00213721" w:rsidRDefault="00213721" w:rsidP="004A0E19">
      <w:pPr>
        <w:pStyle w:val="Asiateksti"/>
      </w:pPr>
    </w:p>
    <w:p w14:paraId="33A54B42" w14:textId="422DA716" w:rsidR="00C86EE1" w:rsidRDefault="00020AB4" w:rsidP="00020AB4">
      <w:pPr>
        <w:pStyle w:val="Asiateksti"/>
        <w:ind w:left="0"/>
      </w:pPr>
      <w:r>
        <w:tab/>
      </w:r>
      <w:r w:rsidR="00C86EE1">
        <w:t>Nuorisovaltuusto käsittelee tulevat tapahtumat suunnitellun</w:t>
      </w:r>
    </w:p>
    <w:p w14:paraId="6744FBC4" w14:textId="6C6FCC55" w:rsidR="00C86EE1" w:rsidRDefault="00020AB4" w:rsidP="00020AB4">
      <w:pPr>
        <w:pStyle w:val="Asiateksti"/>
        <w:ind w:left="0"/>
      </w:pPr>
      <w:r>
        <w:tab/>
      </w:r>
      <w:r w:rsidR="00C86EE1">
        <w:t>tapahtumakalenterin mukaisesti.</w:t>
      </w:r>
    </w:p>
    <w:p w14:paraId="55037807" w14:textId="4FF9EE09" w:rsidR="00B11EA7" w:rsidRDefault="00C86EE1" w:rsidP="00C86EE1">
      <w:pPr>
        <w:pStyle w:val="Asiateksti"/>
        <w:ind w:left="0"/>
      </w:pPr>
      <w:r>
        <w:tab/>
        <w:t>Nuorisovaltuusto tekee tarvittavat suunnitelmat tulevia tapahtumia varten.</w:t>
      </w:r>
    </w:p>
    <w:p w14:paraId="0120759F" w14:textId="77777777" w:rsidR="00213721" w:rsidRDefault="000E153A" w:rsidP="004A0E19">
      <w:pPr>
        <w:pStyle w:val="Asiateksti"/>
      </w:pPr>
      <w:r w:rsidRPr="000E153A">
        <w:tab/>
      </w:r>
    </w:p>
    <w:p w14:paraId="554CF667" w14:textId="05CA4C25" w:rsidR="00213721" w:rsidRDefault="0040122A" w:rsidP="0040122A">
      <w:pPr>
        <w:pStyle w:val="Asiateksti"/>
        <w:ind w:left="0"/>
      </w:pPr>
      <w:r>
        <w:tab/>
      </w:r>
      <w:r w:rsidR="00213721">
        <w:t>Päätös:</w:t>
      </w:r>
    </w:p>
    <w:p w14:paraId="3CD7CB1C" w14:textId="77777777" w:rsidR="00C8321E" w:rsidRDefault="00C8321E" w:rsidP="0040122A">
      <w:pPr>
        <w:pStyle w:val="Asiateksti"/>
        <w:ind w:left="0"/>
      </w:pPr>
    </w:p>
    <w:p w14:paraId="5C14F22A" w14:textId="451F8077" w:rsidR="00C8321E" w:rsidRDefault="00C8321E" w:rsidP="00C8321E">
      <w:pPr>
        <w:pStyle w:val="Asiateksti"/>
        <w:ind w:left="0"/>
      </w:pPr>
      <w:r>
        <w:tab/>
        <w:t>Nuorisovaltuusto käsitteli tulevat tapahtumat suunnitellun</w:t>
      </w:r>
    </w:p>
    <w:p w14:paraId="2A9B2547" w14:textId="77777777" w:rsidR="00C8321E" w:rsidRDefault="00C8321E" w:rsidP="00C8321E">
      <w:pPr>
        <w:pStyle w:val="Asiateksti"/>
        <w:ind w:left="0"/>
      </w:pPr>
      <w:r>
        <w:tab/>
        <w:t>tapahtumakalenterin mukaisesti.</w:t>
      </w:r>
    </w:p>
    <w:p w14:paraId="1CF1DD7A" w14:textId="70B8977E" w:rsidR="00C8321E" w:rsidRDefault="00C8321E" w:rsidP="00C8321E">
      <w:pPr>
        <w:pStyle w:val="Asiateksti"/>
        <w:ind w:left="0"/>
      </w:pPr>
      <w:r>
        <w:tab/>
        <w:t>Nuorisovaltuusto tek</w:t>
      </w:r>
      <w:r w:rsidR="004327B9">
        <w:t>i</w:t>
      </w:r>
      <w:r>
        <w:t xml:space="preserve"> tarvittavat suunnitelmat tulevia tapahtumia varten.</w:t>
      </w:r>
    </w:p>
    <w:p w14:paraId="7498B328" w14:textId="44599F67" w:rsidR="004327B9" w:rsidRDefault="004327B9" w:rsidP="00C8321E">
      <w:pPr>
        <w:pStyle w:val="Asiateksti"/>
        <w:ind w:left="0"/>
      </w:pPr>
      <w:r>
        <w:tab/>
        <w:t>Nuorisovaltuusto toteuttaa huhtikuussa alakouluvierailun.</w:t>
      </w:r>
    </w:p>
    <w:p w14:paraId="250C1882" w14:textId="77777777" w:rsidR="00C8321E" w:rsidRDefault="00C8321E" w:rsidP="0040122A">
      <w:pPr>
        <w:pStyle w:val="Asiateksti"/>
        <w:ind w:left="0"/>
      </w:pPr>
    </w:p>
    <w:p w14:paraId="0495BC9E" w14:textId="77777777" w:rsidR="00A206AB" w:rsidRDefault="00A206AB" w:rsidP="004A0E19">
      <w:pPr>
        <w:pStyle w:val="Asiateksti"/>
      </w:pPr>
    </w:p>
    <w:p w14:paraId="7F71A740" w14:textId="77777777" w:rsidR="00213721" w:rsidRDefault="00213721" w:rsidP="004A0E19">
      <w:pPr>
        <w:pStyle w:val="Asiateksti"/>
      </w:pPr>
    </w:p>
    <w:p w14:paraId="462A48BF" w14:textId="77777777" w:rsidR="00213721" w:rsidRPr="0083543C" w:rsidRDefault="00213721" w:rsidP="004A0E19">
      <w:pPr>
        <w:pStyle w:val="Asiateksti"/>
      </w:pPr>
    </w:p>
    <w:p w14:paraId="5F35A306" w14:textId="77777777" w:rsidR="00CB0A96" w:rsidRDefault="0040122A" w:rsidP="0040122A">
      <w:pPr>
        <w:pStyle w:val="Asiateksti"/>
        <w:ind w:left="0"/>
      </w:pPr>
      <w:r>
        <w:tab/>
      </w:r>
      <w:r w:rsidR="00AC169C" w:rsidRPr="00AC169C">
        <w:t xml:space="preserve">Lisätiedot: </w:t>
      </w:r>
      <w:r w:rsidR="00AC169C" w:rsidRPr="00AC169C">
        <w:tab/>
      </w:r>
      <w:r w:rsidR="00CB0A96">
        <w:t>Juuso Lindberg</w:t>
      </w:r>
      <w:r w:rsidR="00AC169C" w:rsidRPr="00AC169C">
        <w:t>,</w:t>
      </w:r>
      <w:r>
        <w:t xml:space="preserve"> nuorisovaltuuston ohjaaja</w:t>
      </w:r>
      <w:r w:rsidR="00AC169C" w:rsidRPr="00AC169C">
        <w:t xml:space="preserve"> puh. 04</w:t>
      </w:r>
      <w:r w:rsidR="00AC169C">
        <w:t>00329965</w:t>
      </w:r>
    </w:p>
    <w:p w14:paraId="27BBFCA4" w14:textId="77777777" w:rsidR="00CB0A96" w:rsidRDefault="00C160FF" w:rsidP="004A0E19">
      <w:pPr>
        <w:pStyle w:val="Asiateksti"/>
      </w:pPr>
      <w:hyperlink r:id="rId22" w:history="1">
        <w:r w:rsidR="0040122A" w:rsidRPr="00917CBC">
          <w:rPr>
            <w:rStyle w:val="Hyperlinkki"/>
          </w:rPr>
          <w:t>juuso.lindberg@myrskyla.fi</w:t>
        </w:r>
      </w:hyperlink>
    </w:p>
    <w:p w14:paraId="7DDE5194" w14:textId="286111D6" w:rsidR="00944BAE" w:rsidRDefault="00AC169C" w:rsidP="00944BAE">
      <w:pPr>
        <w:pStyle w:val="KuntaToimistoTeksti"/>
        <w:rPr>
          <w:rStyle w:val="Hyperlinkki"/>
          <w:color w:val="auto"/>
          <w:u w:val="none"/>
        </w:rPr>
      </w:pPr>
      <w:r>
        <w:t xml:space="preserve"> </w:t>
      </w:r>
      <w:r w:rsidR="00944BAE">
        <w:tab/>
      </w:r>
      <w:r w:rsidR="00944BAE">
        <w:tab/>
      </w:r>
      <w:r w:rsidR="00944BAE">
        <w:rPr>
          <w:rStyle w:val="Hyperlinkki"/>
          <w:color w:val="auto"/>
          <w:u w:val="none"/>
        </w:rPr>
        <w:t xml:space="preserve">Tiia </w:t>
      </w:r>
      <w:proofErr w:type="spellStart"/>
      <w:r w:rsidR="00944BAE">
        <w:rPr>
          <w:rStyle w:val="Hyperlinkki"/>
          <w:color w:val="auto"/>
          <w:u w:val="none"/>
        </w:rPr>
        <w:t>Åhl</w:t>
      </w:r>
      <w:proofErr w:type="spellEnd"/>
      <w:r w:rsidR="00944BAE">
        <w:rPr>
          <w:rStyle w:val="Hyperlinkki"/>
          <w:color w:val="auto"/>
          <w:u w:val="none"/>
        </w:rPr>
        <w:t xml:space="preserve">, nuorisovaltuuston puheenjohtaja puh. 0401461603, </w:t>
      </w:r>
    </w:p>
    <w:p w14:paraId="54EC9ABE" w14:textId="77777777" w:rsidR="00944BAE" w:rsidRPr="00944BAE" w:rsidRDefault="00944BAE" w:rsidP="00944BAE">
      <w:pPr>
        <w:pStyle w:val="KuntaToimistoTeksti"/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ab/>
      </w:r>
      <w:r>
        <w:rPr>
          <w:rStyle w:val="Hyperlinkki"/>
          <w:color w:val="auto"/>
          <w:u w:val="none"/>
        </w:rPr>
        <w:tab/>
      </w:r>
      <w:hyperlink r:id="rId23" w:history="1">
        <w:r w:rsidRPr="001B10DA">
          <w:rPr>
            <w:rStyle w:val="Hyperlinkki"/>
          </w:rPr>
          <w:t>nuoriso.valtuusto@myrskyla.fi</w:t>
        </w:r>
      </w:hyperlink>
      <w:r>
        <w:rPr>
          <w:rStyle w:val="Hyperlinkki"/>
          <w:color w:val="auto"/>
          <w:u w:val="none"/>
        </w:rPr>
        <w:t xml:space="preserve"> </w:t>
      </w:r>
    </w:p>
    <w:p w14:paraId="71D7E2C9" w14:textId="13F94E28" w:rsidR="00213721" w:rsidRDefault="00213721" w:rsidP="004A0E19">
      <w:pPr>
        <w:pStyle w:val="Asiateksti"/>
      </w:pPr>
    </w:p>
    <w:p w14:paraId="0224369A" w14:textId="77777777" w:rsidR="00213721" w:rsidRDefault="00213721" w:rsidP="00FD3638">
      <w:pPr>
        <w:pStyle w:val="KuntaToimistoTeksti"/>
      </w:pPr>
      <w:bookmarkStart w:id="12" w:name="bbe_2"/>
      <w:bookmarkEnd w:id="12"/>
      <w:r>
        <w:t xml:space="preserve"> </w:t>
      </w:r>
    </w:p>
    <w:p w14:paraId="424F75E8" w14:textId="77777777" w:rsidR="00390CC1" w:rsidRPr="00EB70E7" w:rsidRDefault="00390CC1" w:rsidP="00390CC1">
      <w:pPr>
        <w:pStyle w:val="Asiaotsikko"/>
        <w:ind w:left="0" w:firstLine="0"/>
      </w:pPr>
      <w:bookmarkStart w:id="13" w:name="vve_00_6"/>
      <w:bookmarkStart w:id="14" w:name="aae_3"/>
      <w:bookmarkStart w:id="15" w:name="EPJ17467601_doc"/>
      <w:bookmarkEnd w:id="13"/>
      <w:bookmarkEnd w:id="14"/>
      <w:bookmarkEnd w:id="15"/>
    </w:p>
    <w:p w14:paraId="7D6B1574" w14:textId="77777777" w:rsidR="00213721" w:rsidRPr="00EB70E7" w:rsidRDefault="00213721" w:rsidP="004A0E19">
      <w:pPr>
        <w:pStyle w:val="Asiateksti"/>
      </w:pPr>
      <w:r w:rsidRPr="00EB70E7">
        <w:t xml:space="preserve"> </w:t>
      </w:r>
    </w:p>
    <w:p w14:paraId="1023019F" w14:textId="77777777" w:rsidR="00213721" w:rsidRPr="00EB70E7" w:rsidRDefault="00213721" w:rsidP="004A0E19">
      <w:pPr>
        <w:pStyle w:val="Asiateksti"/>
      </w:pPr>
    </w:p>
    <w:p w14:paraId="2A01FB9E" w14:textId="77777777" w:rsidR="00F16668" w:rsidRDefault="00F16668" w:rsidP="00213721">
      <w:pPr>
        <w:pStyle w:val="Asiaotsikko"/>
      </w:pPr>
      <w:bookmarkStart w:id="16" w:name="vve_00_9"/>
      <w:bookmarkStart w:id="17" w:name="aae_6"/>
      <w:bookmarkStart w:id="18" w:name="EPJ17467604_doc"/>
      <w:bookmarkEnd w:id="16"/>
      <w:bookmarkEnd w:id="17"/>
      <w:bookmarkEnd w:id="18"/>
    </w:p>
    <w:p w14:paraId="291EA17C" w14:textId="77777777" w:rsidR="00F16668" w:rsidRDefault="00F16668" w:rsidP="00213721">
      <w:pPr>
        <w:pStyle w:val="Asiaotsikko"/>
      </w:pPr>
    </w:p>
    <w:p w14:paraId="1725D7A8" w14:textId="1ED41C0E" w:rsidR="00213721" w:rsidRDefault="00F16668" w:rsidP="00213721">
      <w:pPr>
        <w:pStyle w:val="Asiaotsikko"/>
      </w:pPr>
      <w:r>
        <w:br w:type="page"/>
      </w:r>
      <w:bookmarkStart w:id="19" w:name="_Toc125627057"/>
      <w:r w:rsidR="005260D7">
        <w:lastRenderedPageBreak/>
        <w:t>2</w:t>
      </w:r>
      <w:r w:rsidR="004327B9">
        <w:t>4</w:t>
      </w:r>
      <w:r w:rsidR="00213721">
        <w:rPr>
          <w:rFonts w:cs="Tahoma"/>
        </w:rPr>
        <w:t> </w:t>
      </w:r>
      <w:r w:rsidR="00213721">
        <w:t>§</w:t>
      </w:r>
      <w:r w:rsidR="00213721">
        <w:tab/>
      </w:r>
      <w:bookmarkEnd w:id="19"/>
      <w:r w:rsidR="0004129A">
        <w:rPr>
          <w:noProof/>
        </w:rPr>
        <w:t>nUORISOVALTUUSTOALOITTEET JA KANNANOTOT</w:t>
      </w:r>
    </w:p>
    <w:p w14:paraId="21CF180F" w14:textId="77777777" w:rsidR="00213721" w:rsidRDefault="00213721" w:rsidP="004A0E19">
      <w:pPr>
        <w:pStyle w:val="Asiateksti"/>
      </w:pPr>
    </w:p>
    <w:p w14:paraId="3F15C81C" w14:textId="77777777" w:rsidR="00B11EA7" w:rsidRDefault="00B11EA7" w:rsidP="007E5325">
      <w:pPr>
        <w:pStyle w:val="Asiateksti"/>
        <w:tabs>
          <w:tab w:val="clear" w:pos="3890"/>
          <w:tab w:val="clear" w:pos="5182"/>
          <w:tab w:val="clear" w:pos="6481"/>
          <w:tab w:val="clear" w:pos="7779"/>
          <w:tab w:val="clear" w:pos="9072"/>
        </w:tabs>
        <w:ind w:left="0"/>
      </w:pPr>
    </w:p>
    <w:p w14:paraId="0B497FCB" w14:textId="7D7C4142" w:rsidR="0004129A" w:rsidRDefault="0004129A" w:rsidP="007E5325">
      <w:pPr>
        <w:pStyle w:val="Asiateksti"/>
        <w:tabs>
          <w:tab w:val="clear" w:pos="3890"/>
          <w:tab w:val="clear" w:pos="5182"/>
          <w:tab w:val="clear" w:pos="6481"/>
          <w:tab w:val="clear" w:pos="7779"/>
          <w:tab w:val="clear" w:pos="9072"/>
        </w:tabs>
        <w:ind w:left="0"/>
      </w:pPr>
      <w:r>
        <w:tab/>
      </w:r>
      <w:r w:rsidR="005260D7" w:rsidRPr="005260D7">
        <w:t>Julkisen liikenteen -kartoitus -aloite.</w:t>
      </w:r>
    </w:p>
    <w:p w14:paraId="2CB8E9EC" w14:textId="77777777" w:rsidR="005260D7" w:rsidRPr="000E153A" w:rsidRDefault="005260D7" w:rsidP="007E5325">
      <w:pPr>
        <w:pStyle w:val="Asiateksti"/>
        <w:tabs>
          <w:tab w:val="clear" w:pos="3890"/>
          <w:tab w:val="clear" w:pos="5182"/>
          <w:tab w:val="clear" w:pos="6481"/>
          <w:tab w:val="clear" w:pos="7779"/>
          <w:tab w:val="clear" w:pos="9072"/>
        </w:tabs>
        <w:ind w:left="0"/>
      </w:pPr>
    </w:p>
    <w:p w14:paraId="41AAA2A1" w14:textId="77777777" w:rsidR="00F16668" w:rsidRDefault="000E153A" w:rsidP="000E153A">
      <w:pPr>
        <w:pStyle w:val="Asiateksti"/>
        <w:tabs>
          <w:tab w:val="clear" w:pos="3890"/>
          <w:tab w:val="clear" w:pos="5182"/>
          <w:tab w:val="clear" w:pos="6481"/>
          <w:tab w:val="clear" w:pos="7779"/>
          <w:tab w:val="clear" w:pos="9072"/>
        </w:tabs>
      </w:pPr>
      <w:r>
        <w:tab/>
      </w:r>
      <w:r>
        <w:tab/>
      </w:r>
      <w:r>
        <w:tab/>
      </w:r>
    </w:p>
    <w:p w14:paraId="4A2DC6C4" w14:textId="77777777" w:rsidR="00213721" w:rsidRDefault="007E5325" w:rsidP="007E5325">
      <w:pPr>
        <w:pStyle w:val="Asiateksti"/>
        <w:ind w:left="0"/>
      </w:pPr>
      <w:r>
        <w:tab/>
      </w:r>
      <w:r w:rsidR="00CB0A96">
        <w:t>Esitys</w:t>
      </w:r>
      <w:r w:rsidR="00213721">
        <w:t>:</w:t>
      </w:r>
    </w:p>
    <w:p w14:paraId="592F2398" w14:textId="77777777" w:rsidR="00213721" w:rsidRDefault="00213721" w:rsidP="004A0E19">
      <w:pPr>
        <w:pStyle w:val="Asiateksti"/>
      </w:pPr>
    </w:p>
    <w:p w14:paraId="30C6FB60" w14:textId="17FED4D0" w:rsidR="006B0397" w:rsidRDefault="00020AB4" w:rsidP="00020AB4">
      <w:pPr>
        <w:pStyle w:val="Asiateksti"/>
        <w:ind w:left="0"/>
      </w:pPr>
      <w:r>
        <w:tab/>
      </w:r>
      <w:r w:rsidR="006B0397">
        <w:t>Nuorisovaltuusto käsittelee kannanottoja ja aloitteita, mikäli niille on</w:t>
      </w:r>
    </w:p>
    <w:p w14:paraId="333B4C8B" w14:textId="2636F3D3" w:rsidR="00B11EA7" w:rsidRDefault="00020AB4" w:rsidP="00020AB4">
      <w:pPr>
        <w:pStyle w:val="Asiateksti"/>
        <w:ind w:left="0"/>
      </w:pPr>
      <w:r>
        <w:tab/>
      </w:r>
      <w:r w:rsidR="006B0397">
        <w:t>tarvetta.</w:t>
      </w:r>
    </w:p>
    <w:p w14:paraId="04F42D7E" w14:textId="77777777" w:rsidR="000E153A" w:rsidRPr="000E153A" w:rsidRDefault="000E153A" w:rsidP="004A0E19">
      <w:pPr>
        <w:pStyle w:val="Asiateksti"/>
      </w:pPr>
    </w:p>
    <w:p w14:paraId="2681F435" w14:textId="19CE5D35" w:rsidR="00213721" w:rsidRDefault="007E5325" w:rsidP="007E5325">
      <w:pPr>
        <w:pStyle w:val="Asiateksti"/>
        <w:ind w:left="0"/>
      </w:pPr>
      <w:r>
        <w:tab/>
      </w:r>
      <w:r w:rsidR="00213721">
        <w:t>Päätös:</w:t>
      </w:r>
    </w:p>
    <w:p w14:paraId="1CDA6B7C" w14:textId="025A347D" w:rsidR="004327B9" w:rsidRDefault="004327B9" w:rsidP="007E5325">
      <w:pPr>
        <w:pStyle w:val="Asiateksti"/>
        <w:ind w:left="0"/>
      </w:pPr>
    </w:p>
    <w:p w14:paraId="66D4FB4C" w14:textId="3B163700" w:rsidR="004327B9" w:rsidRDefault="004327B9" w:rsidP="004327B9">
      <w:pPr>
        <w:pStyle w:val="Asiateksti"/>
        <w:ind w:left="0"/>
      </w:pPr>
      <w:r>
        <w:tab/>
        <w:t>Nuorisovaltuusto käsitteli kannanottoja ja aloitteita, mikäli niille on</w:t>
      </w:r>
    </w:p>
    <w:p w14:paraId="13B9803C" w14:textId="7E66E32C" w:rsidR="004327B9" w:rsidRDefault="004327B9" w:rsidP="004327B9">
      <w:pPr>
        <w:pStyle w:val="Asiateksti"/>
        <w:ind w:left="0"/>
      </w:pPr>
      <w:r>
        <w:tab/>
        <w:t>tarvetta.</w:t>
      </w:r>
      <w:r w:rsidR="00944BAE">
        <w:t xml:space="preserve"> Puheenjohtaja viimeistelee ja toimittaa aloitteen eteenpäin. </w:t>
      </w:r>
    </w:p>
    <w:p w14:paraId="4C261ACD" w14:textId="6CDF0236" w:rsidR="00944BAE" w:rsidRDefault="00944BAE" w:rsidP="004327B9">
      <w:pPr>
        <w:pStyle w:val="Asiateksti"/>
        <w:ind w:left="0"/>
      </w:pPr>
    </w:p>
    <w:p w14:paraId="4264C65B" w14:textId="26B8EB07" w:rsidR="00944BAE" w:rsidRDefault="00944BAE" w:rsidP="004327B9">
      <w:pPr>
        <w:pStyle w:val="Asiateksti"/>
        <w:ind w:left="0"/>
      </w:pPr>
      <w:r>
        <w:tab/>
        <w:t>Liitteenä nuorisovaltuuston aloite.</w:t>
      </w:r>
    </w:p>
    <w:p w14:paraId="599C5AFA" w14:textId="4E79274E" w:rsidR="004327B9" w:rsidRDefault="004327B9" w:rsidP="007E5325">
      <w:pPr>
        <w:pStyle w:val="Asiateksti"/>
        <w:ind w:left="0"/>
      </w:pPr>
    </w:p>
    <w:p w14:paraId="628264A3" w14:textId="77777777" w:rsidR="00A206AB" w:rsidRDefault="00A206AB" w:rsidP="004A0E19">
      <w:pPr>
        <w:pStyle w:val="Asiateksti"/>
      </w:pPr>
    </w:p>
    <w:p w14:paraId="3F5BBF6F" w14:textId="77777777" w:rsidR="00A206AB" w:rsidRDefault="00A206AB" w:rsidP="004A0E19">
      <w:pPr>
        <w:pStyle w:val="Asiateksti"/>
      </w:pPr>
    </w:p>
    <w:p w14:paraId="3DCBCB02" w14:textId="77777777" w:rsidR="00F16668" w:rsidRDefault="00F16668" w:rsidP="004A0E19">
      <w:pPr>
        <w:pStyle w:val="Asiateksti"/>
      </w:pPr>
    </w:p>
    <w:p w14:paraId="4E37E2B8" w14:textId="77777777" w:rsidR="00213721" w:rsidRDefault="00213721" w:rsidP="004A0E19">
      <w:pPr>
        <w:pStyle w:val="Asiateksti"/>
      </w:pPr>
    </w:p>
    <w:p w14:paraId="51018243" w14:textId="77777777" w:rsidR="00CB0A96" w:rsidRDefault="007E5325" w:rsidP="007E5325">
      <w:pPr>
        <w:pStyle w:val="Asiateksti"/>
        <w:ind w:left="0"/>
      </w:pPr>
      <w:r>
        <w:tab/>
      </w:r>
      <w:r w:rsidR="00F16668" w:rsidRPr="00F16668">
        <w:t xml:space="preserve">Lisätiedot: </w:t>
      </w:r>
      <w:r w:rsidR="00F16668" w:rsidRPr="00F16668">
        <w:tab/>
      </w:r>
      <w:r w:rsidR="00CB0A96">
        <w:t>Juuso Lindberg</w:t>
      </w:r>
      <w:r>
        <w:t>, nuorisovaltuuston ohjaaja</w:t>
      </w:r>
      <w:r w:rsidR="00CB0A96">
        <w:t xml:space="preserve"> </w:t>
      </w:r>
      <w:r w:rsidR="00F16668" w:rsidRPr="00F16668">
        <w:t>puh. 0400329965</w:t>
      </w:r>
    </w:p>
    <w:p w14:paraId="41EF20E0" w14:textId="77777777" w:rsidR="00CB0A96" w:rsidRDefault="00C160FF" w:rsidP="004A0E19">
      <w:pPr>
        <w:pStyle w:val="Asiateksti"/>
      </w:pPr>
      <w:hyperlink r:id="rId24" w:history="1">
        <w:r w:rsidR="007E5325" w:rsidRPr="00917CBC">
          <w:rPr>
            <w:rStyle w:val="Hyperlinkki"/>
          </w:rPr>
          <w:t>juuso.lindberg@myrskyla.fi</w:t>
        </w:r>
      </w:hyperlink>
    </w:p>
    <w:p w14:paraId="28E63410" w14:textId="4E3261CA" w:rsidR="00944BAE" w:rsidRDefault="00F16668" w:rsidP="00944BAE">
      <w:pPr>
        <w:pStyle w:val="KuntaToimistoTeksti"/>
        <w:rPr>
          <w:rStyle w:val="Hyperlinkki"/>
          <w:color w:val="auto"/>
          <w:u w:val="none"/>
        </w:rPr>
      </w:pPr>
      <w:r>
        <w:t xml:space="preserve"> </w:t>
      </w:r>
      <w:r w:rsidR="00944BAE">
        <w:tab/>
      </w:r>
      <w:r w:rsidR="00944BAE">
        <w:tab/>
      </w:r>
      <w:r w:rsidR="00944BAE">
        <w:rPr>
          <w:rStyle w:val="Hyperlinkki"/>
          <w:color w:val="auto"/>
          <w:u w:val="none"/>
        </w:rPr>
        <w:t xml:space="preserve">Tiia </w:t>
      </w:r>
      <w:proofErr w:type="spellStart"/>
      <w:r w:rsidR="00944BAE">
        <w:rPr>
          <w:rStyle w:val="Hyperlinkki"/>
          <w:color w:val="auto"/>
          <w:u w:val="none"/>
        </w:rPr>
        <w:t>Åhl</w:t>
      </w:r>
      <w:proofErr w:type="spellEnd"/>
      <w:r w:rsidR="00944BAE">
        <w:rPr>
          <w:rStyle w:val="Hyperlinkki"/>
          <w:color w:val="auto"/>
          <w:u w:val="none"/>
        </w:rPr>
        <w:t xml:space="preserve">, nuorisovaltuuston puheenjohtaja puh. 0401461603, </w:t>
      </w:r>
    </w:p>
    <w:p w14:paraId="22681C3C" w14:textId="77777777" w:rsidR="00944BAE" w:rsidRPr="00944BAE" w:rsidRDefault="00944BAE" w:rsidP="00944BAE">
      <w:pPr>
        <w:pStyle w:val="KuntaToimistoTeksti"/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ab/>
      </w:r>
      <w:r>
        <w:rPr>
          <w:rStyle w:val="Hyperlinkki"/>
          <w:color w:val="auto"/>
          <w:u w:val="none"/>
        </w:rPr>
        <w:tab/>
      </w:r>
      <w:hyperlink r:id="rId25" w:history="1">
        <w:r w:rsidRPr="001B10DA">
          <w:rPr>
            <w:rStyle w:val="Hyperlinkki"/>
          </w:rPr>
          <w:t>nuoriso.valtuusto@myrskyla.fi</w:t>
        </w:r>
      </w:hyperlink>
      <w:r>
        <w:rPr>
          <w:rStyle w:val="Hyperlinkki"/>
          <w:color w:val="auto"/>
          <w:u w:val="none"/>
        </w:rPr>
        <w:t xml:space="preserve"> </w:t>
      </w:r>
    </w:p>
    <w:p w14:paraId="0DCD17BB" w14:textId="0F0FFC25" w:rsidR="00213721" w:rsidRPr="000D69B0" w:rsidRDefault="00213721" w:rsidP="004A0E19">
      <w:pPr>
        <w:pStyle w:val="Asiateksti"/>
      </w:pPr>
    </w:p>
    <w:p w14:paraId="1014190F" w14:textId="77777777" w:rsidR="00213721" w:rsidRDefault="00213721" w:rsidP="00FD3638">
      <w:pPr>
        <w:pStyle w:val="KuntaToimistoTeksti"/>
      </w:pPr>
      <w:bookmarkStart w:id="20" w:name="bbe_6"/>
      <w:bookmarkEnd w:id="20"/>
      <w:r>
        <w:t xml:space="preserve"> </w:t>
      </w:r>
    </w:p>
    <w:p w14:paraId="6E1209CC" w14:textId="77777777" w:rsidR="00213721" w:rsidRPr="008568E6" w:rsidRDefault="00213721" w:rsidP="00F16668">
      <w:pPr>
        <w:pStyle w:val="Asiaotsikko"/>
        <w:ind w:left="0" w:firstLine="0"/>
      </w:pPr>
      <w:bookmarkStart w:id="21" w:name="vve_00_10"/>
      <w:bookmarkStart w:id="22" w:name="aae_7"/>
      <w:bookmarkStart w:id="23" w:name="EPJ17467605_doc"/>
      <w:bookmarkStart w:id="24" w:name="bbb_9999"/>
      <w:bookmarkEnd w:id="21"/>
      <w:bookmarkEnd w:id="22"/>
      <w:bookmarkEnd w:id="23"/>
      <w:bookmarkEnd w:id="24"/>
    </w:p>
    <w:p w14:paraId="0986402C" w14:textId="406EB89C" w:rsidR="007E5325" w:rsidRPr="007E5325" w:rsidRDefault="000E153A" w:rsidP="005260D7">
      <w:pPr>
        <w:pStyle w:val="Asiaotsikko"/>
        <w:rPr>
          <w:i/>
          <w:iCs/>
        </w:rPr>
      </w:pPr>
      <w:r>
        <w:br w:type="page"/>
      </w:r>
      <w:bookmarkStart w:id="25" w:name="_Toc125627058"/>
      <w:r w:rsidR="005260D7">
        <w:lastRenderedPageBreak/>
        <w:t>2</w:t>
      </w:r>
      <w:r w:rsidR="00944BAE">
        <w:t>5</w:t>
      </w:r>
      <w:r w:rsidRPr="000E153A">
        <w:rPr>
          <w:rFonts w:cs="Tahoma"/>
        </w:rPr>
        <w:t> </w:t>
      </w:r>
      <w:r w:rsidRPr="000E153A">
        <w:t>§</w:t>
      </w:r>
      <w:r w:rsidRPr="000E153A">
        <w:tab/>
      </w:r>
      <w:bookmarkEnd w:id="25"/>
      <w:r w:rsidR="005260D7">
        <w:rPr>
          <w:noProof/>
        </w:rPr>
        <w:t>muut esille tulevat asiat</w:t>
      </w:r>
      <w:r w:rsidR="007E5325">
        <w:tab/>
      </w:r>
    </w:p>
    <w:p w14:paraId="7E58944C" w14:textId="77777777" w:rsidR="000E153A" w:rsidRPr="000E153A" w:rsidRDefault="000E153A" w:rsidP="000E153A">
      <w:pPr>
        <w:ind w:left="2591"/>
      </w:pPr>
    </w:p>
    <w:p w14:paraId="5CAB94C2" w14:textId="28449239" w:rsidR="007E5325" w:rsidRPr="00C27CAA" w:rsidRDefault="007E5325" w:rsidP="005260D7">
      <w:pPr>
        <w:tabs>
          <w:tab w:val="clear" w:pos="3890"/>
          <w:tab w:val="clear" w:pos="5182"/>
          <w:tab w:val="clear" w:pos="6481"/>
          <w:tab w:val="clear" w:pos="7779"/>
          <w:tab w:val="clear" w:pos="9072"/>
        </w:tabs>
      </w:pPr>
      <w:r>
        <w:tab/>
      </w:r>
    </w:p>
    <w:p w14:paraId="3D76C9DE" w14:textId="77777777" w:rsidR="00C27CAA" w:rsidRDefault="00C27CAA" w:rsidP="00223480">
      <w:pPr>
        <w:tabs>
          <w:tab w:val="clear" w:pos="3890"/>
          <w:tab w:val="clear" w:pos="5182"/>
          <w:tab w:val="clear" w:pos="6481"/>
          <w:tab w:val="clear" w:pos="7779"/>
          <w:tab w:val="clear" w:pos="9072"/>
        </w:tabs>
      </w:pPr>
    </w:p>
    <w:p w14:paraId="0E3106A8" w14:textId="77777777" w:rsidR="00012489" w:rsidRPr="00C27CAA" w:rsidRDefault="00012489" w:rsidP="00C27CAA">
      <w:pPr>
        <w:tabs>
          <w:tab w:val="clear" w:pos="3890"/>
          <w:tab w:val="clear" w:pos="5182"/>
          <w:tab w:val="clear" w:pos="6481"/>
          <w:tab w:val="clear" w:pos="7779"/>
          <w:tab w:val="clear" w:pos="9072"/>
        </w:tabs>
        <w:ind w:left="2591"/>
      </w:pPr>
    </w:p>
    <w:p w14:paraId="112B1900" w14:textId="77777777" w:rsidR="00B11EA7" w:rsidRPr="00C27CAA" w:rsidRDefault="00B11EA7" w:rsidP="00C27CAA">
      <w:pPr>
        <w:tabs>
          <w:tab w:val="clear" w:pos="3890"/>
          <w:tab w:val="clear" w:pos="5182"/>
          <w:tab w:val="clear" w:pos="6481"/>
          <w:tab w:val="clear" w:pos="7779"/>
          <w:tab w:val="clear" w:pos="9072"/>
        </w:tabs>
        <w:ind w:left="2591"/>
      </w:pPr>
    </w:p>
    <w:p w14:paraId="3D6AD630" w14:textId="77777777" w:rsidR="000E153A" w:rsidRDefault="007E5325" w:rsidP="007E5325">
      <w:pPr>
        <w:tabs>
          <w:tab w:val="clear" w:pos="3890"/>
          <w:tab w:val="clear" w:pos="5182"/>
          <w:tab w:val="clear" w:pos="6481"/>
          <w:tab w:val="clear" w:pos="7779"/>
          <w:tab w:val="clear" w:pos="9072"/>
        </w:tabs>
      </w:pPr>
      <w:r>
        <w:tab/>
      </w:r>
      <w:r w:rsidR="00CB0A96">
        <w:t>Esitys</w:t>
      </w:r>
      <w:r w:rsidR="000E153A" w:rsidRPr="000E153A">
        <w:t>:</w:t>
      </w:r>
    </w:p>
    <w:p w14:paraId="0B792285" w14:textId="77777777" w:rsidR="00020AB4" w:rsidRPr="000E153A" w:rsidRDefault="00020AB4" w:rsidP="007E5325">
      <w:pPr>
        <w:tabs>
          <w:tab w:val="clear" w:pos="3890"/>
          <w:tab w:val="clear" w:pos="5182"/>
          <w:tab w:val="clear" w:pos="6481"/>
          <w:tab w:val="clear" w:pos="7779"/>
          <w:tab w:val="clear" w:pos="9072"/>
        </w:tabs>
      </w:pPr>
    </w:p>
    <w:p w14:paraId="46A7CA53" w14:textId="2534AB56" w:rsidR="000E153A" w:rsidRPr="000E153A" w:rsidRDefault="00020AB4" w:rsidP="00020AB4">
      <w:r>
        <w:tab/>
      </w:r>
      <w:r w:rsidR="00012489" w:rsidRPr="00012489">
        <w:t>Nuorisovaltuusto käsittelee muut esille tulevat asiat.</w:t>
      </w:r>
    </w:p>
    <w:p w14:paraId="46C4E257" w14:textId="77777777" w:rsidR="007E5325" w:rsidRDefault="007E5325" w:rsidP="007E5325"/>
    <w:p w14:paraId="0A2C0E28" w14:textId="77777777" w:rsidR="007E5325" w:rsidRDefault="007E5325" w:rsidP="007E5325"/>
    <w:p w14:paraId="5727D33F" w14:textId="77777777" w:rsidR="000E153A" w:rsidRDefault="007E5325" w:rsidP="007E5325">
      <w:r>
        <w:tab/>
      </w:r>
      <w:r w:rsidR="000E153A" w:rsidRPr="000E153A">
        <w:t>Päätös:</w:t>
      </w:r>
    </w:p>
    <w:p w14:paraId="2DDFF300" w14:textId="77777777" w:rsidR="002519E6" w:rsidRDefault="002519E6" w:rsidP="000E153A">
      <w:pPr>
        <w:ind w:left="2591"/>
      </w:pPr>
    </w:p>
    <w:p w14:paraId="0A7271D6" w14:textId="709DD93B" w:rsidR="00012489" w:rsidRDefault="00020AB4" w:rsidP="00020AB4">
      <w:r>
        <w:tab/>
      </w:r>
      <w:r w:rsidR="00012489" w:rsidRPr="00012489">
        <w:t>Nuorisovaltuusto käsitteli muut esille tulevat asiat.</w:t>
      </w:r>
    </w:p>
    <w:p w14:paraId="1F3AA764" w14:textId="77777777" w:rsidR="00012489" w:rsidRDefault="00012489" w:rsidP="000E153A">
      <w:pPr>
        <w:ind w:left="2591"/>
      </w:pPr>
    </w:p>
    <w:p w14:paraId="037A1C0C" w14:textId="77777777" w:rsidR="000E153A" w:rsidRPr="000E153A" w:rsidRDefault="000E153A" w:rsidP="000E153A">
      <w:pPr>
        <w:ind w:left="2591"/>
      </w:pPr>
    </w:p>
    <w:p w14:paraId="7E92B20D" w14:textId="77777777" w:rsidR="00CB0A96" w:rsidRDefault="007E5325" w:rsidP="007E5325">
      <w:r>
        <w:tab/>
      </w:r>
      <w:r w:rsidR="000E153A" w:rsidRPr="000E153A">
        <w:t xml:space="preserve">Lisätiedot: </w:t>
      </w:r>
      <w:r w:rsidR="000E153A" w:rsidRPr="000E153A">
        <w:tab/>
      </w:r>
      <w:r w:rsidR="00CB0A96">
        <w:t>Juuso Lindberg</w:t>
      </w:r>
      <w:r>
        <w:t>, nuorisovaltuuston ohjaaja</w:t>
      </w:r>
      <w:r w:rsidR="000E153A" w:rsidRPr="000E153A">
        <w:t xml:space="preserve"> puh. 0400329965</w:t>
      </w:r>
    </w:p>
    <w:p w14:paraId="5CC597AE" w14:textId="3A74D0CF" w:rsidR="000E153A" w:rsidRDefault="00C160FF" w:rsidP="000E153A">
      <w:pPr>
        <w:ind w:left="2591"/>
        <w:rPr>
          <w:rStyle w:val="Hyperlinkki"/>
        </w:rPr>
      </w:pPr>
      <w:hyperlink r:id="rId26" w:history="1">
        <w:r w:rsidR="007E5325" w:rsidRPr="00917CBC">
          <w:rPr>
            <w:rStyle w:val="Hyperlinkki"/>
          </w:rPr>
          <w:t>juuso.lindberg@myrskyla.fi</w:t>
        </w:r>
      </w:hyperlink>
    </w:p>
    <w:p w14:paraId="4DC1E270" w14:textId="0AA2F6E4" w:rsidR="00944BAE" w:rsidRDefault="00944BAE" w:rsidP="00944BAE">
      <w:pPr>
        <w:pStyle w:val="KuntaToimistoTeksti"/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ab/>
      </w:r>
      <w:r>
        <w:rPr>
          <w:rStyle w:val="Hyperlinkki"/>
          <w:color w:val="auto"/>
          <w:u w:val="none"/>
        </w:rPr>
        <w:tab/>
        <w:t xml:space="preserve">Tiia </w:t>
      </w:r>
      <w:proofErr w:type="spellStart"/>
      <w:r>
        <w:rPr>
          <w:rStyle w:val="Hyperlinkki"/>
          <w:color w:val="auto"/>
          <w:u w:val="none"/>
        </w:rPr>
        <w:t>Åhl</w:t>
      </w:r>
      <w:proofErr w:type="spellEnd"/>
      <w:r>
        <w:rPr>
          <w:rStyle w:val="Hyperlinkki"/>
          <w:color w:val="auto"/>
          <w:u w:val="none"/>
        </w:rPr>
        <w:t xml:space="preserve">, nuorisovaltuuston puheenjohtaja puh. 0401461603, </w:t>
      </w:r>
    </w:p>
    <w:p w14:paraId="2218BD34" w14:textId="77777777" w:rsidR="00944BAE" w:rsidRPr="00944BAE" w:rsidRDefault="00944BAE" w:rsidP="00944BAE">
      <w:pPr>
        <w:pStyle w:val="KuntaToimistoTeksti"/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ab/>
      </w:r>
      <w:r>
        <w:rPr>
          <w:rStyle w:val="Hyperlinkki"/>
          <w:color w:val="auto"/>
          <w:u w:val="none"/>
        </w:rPr>
        <w:tab/>
      </w:r>
      <w:hyperlink r:id="rId27" w:history="1">
        <w:r w:rsidRPr="001B10DA">
          <w:rPr>
            <w:rStyle w:val="Hyperlinkki"/>
          </w:rPr>
          <w:t>nuoriso.valtuusto@myrskyla.fi</w:t>
        </w:r>
      </w:hyperlink>
      <w:r>
        <w:rPr>
          <w:rStyle w:val="Hyperlinkki"/>
          <w:color w:val="auto"/>
          <w:u w:val="none"/>
        </w:rPr>
        <w:t xml:space="preserve"> </w:t>
      </w:r>
    </w:p>
    <w:p w14:paraId="2E7B5D95" w14:textId="77777777" w:rsidR="00944BAE" w:rsidRDefault="00944BAE" w:rsidP="000E153A">
      <w:pPr>
        <w:ind w:left="2591"/>
      </w:pPr>
    </w:p>
    <w:p w14:paraId="2358CAE6" w14:textId="77777777" w:rsidR="00CB0A96" w:rsidRPr="000E153A" w:rsidRDefault="00CB0A96" w:rsidP="000E153A">
      <w:pPr>
        <w:ind w:left="2591"/>
      </w:pPr>
    </w:p>
    <w:p w14:paraId="206CA77B" w14:textId="77777777" w:rsidR="000E153A" w:rsidRPr="000E153A" w:rsidRDefault="000E153A" w:rsidP="000E153A">
      <w:r w:rsidRPr="000E153A">
        <w:t xml:space="preserve"> </w:t>
      </w:r>
    </w:p>
    <w:p w14:paraId="0361EFEE" w14:textId="77777777" w:rsidR="000E153A" w:rsidRPr="000E153A" w:rsidRDefault="000E153A" w:rsidP="000E153A">
      <w:pPr>
        <w:rPr>
          <w:caps/>
        </w:rPr>
      </w:pPr>
    </w:p>
    <w:p w14:paraId="5F3E338F" w14:textId="761ECC93" w:rsidR="00C27CAA" w:rsidRPr="00C27CAA" w:rsidRDefault="00C27CAA" w:rsidP="00C27CAA">
      <w:pPr>
        <w:pStyle w:val="Asiaotsikko"/>
      </w:pPr>
      <w:r>
        <w:br w:type="page"/>
      </w:r>
      <w:bookmarkStart w:id="26" w:name="_Toc125627059"/>
      <w:r w:rsidR="000D3848">
        <w:lastRenderedPageBreak/>
        <w:t>2</w:t>
      </w:r>
      <w:r w:rsidR="00944BAE">
        <w:t>6</w:t>
      </w:r>
      <w:r w:rsidRPr="00C27CAA">
        <w:rPr>
          <w:rFonts w:cs="Tahoma"/>
        </w:rPr>
        <w:t> </w:t>
      </w:r>
      <w:r w:rsidRPr="00C27CAA">
        <w:t>§</w:t>
      </w:r>
      <w:r w:rsidRPr="00C27CAA">
        <w:tab/>
      </w:r>
      <w:bookmarkEnd w:id="26"/>
      <w:r w:rsidR="000D3848">
        <w:t>kokouksen päätös</w:t>
      </w:r>
    </w:p>
    <w:p w14:paraId="704CD455" w14:textId="77777777" w:rsidR="00C27CAA" w:rsidRPr="00C27CAA" w:rsidRDefault="00C27CAA" w:rsidP="00C27CAA">
      <w:pPr>
        <w:ind w:left="2591"/>
      </w:pPr>
    </w:p>
    <w:p w14:paraId="41E7BA00" w14:textId="43D645D5" w:rsidR="00C27CAA" w:rsidRDefault="007E5325" w:rsidP="000D3848">
      <w:pPr>
        <w:tabs>
          <w:tab w:val="clear" w:pos="3890"/>
          <w:tab w:val="clear" w:pos="5182"/>
          <w:tab w:val="clear" w:pos="6481"/>
          <w:tab w:val="clear" w:pos="7779"/>
          <w:tab w:val="clear" w:pos="9072"/>
        </w:tabs>
      </w:pPr>
      <w:r>
        <w:tab/>
      </w:r>
    </w:p>
    <w:p w14:paraId="71D766AB" w14:textId="77777777" w:rsidR="00B11EA7" w:rsidRDefault="00B11EA7" w:rsidP="00C27CAA">
      <w:pPr>
        <w:tabs>
          <w:tab w:val="clear" w:pos="3890"/>
          <w:tab w:val="clear" w:pos="5182"/>
          <w:tab w:val="clear" w:pos="6481"/>
          <w:tab w:val="clear" w:pos="7779"/>
          <w:tab w:val="clear" w:pos="9072"/>
        </w:tabs>
        <w:ind w:left="2591"/>
      </w:pPr>
    </w:p>
    <w:p w14:paraId="70F97B8A" w14:textId="054347ED" w:rsidR="00C27CAA" w:rsidRDefault="000272A1" w:rsidP="000272A1">
      <w:pPr>
        <w:tabs>
          <w:tab w:val="clear" w:pos="3890"/>
          <w:tab w:val="clear" w:pos="5182"/>
          <w:tab w:val="clear" w:pos="6481"/>
          <w:tab w:val="clear" w:pos="7779"/>
          <w:tab w:val="clear" w:pos="9072"/>
        </w:tabs>
      </w:pPr>
      <w:r>
        <w:tab/>
        <w:t>Puheenjohtaja päätt</w:t>
      </w:r>
      <w:r w:rsidR="00944BAE">
        <w:t xml:space="preserve">i </w:t>
      </w:r>
      <w:r>
        <w:t>kokouksen ajassa</w:t>
      </w:r>
      <w:r w:rsidR="00944BAE">
        <w:t xml:space="preserve"> 18.50</w:t>
      </w:r>
    </w:p>
    <w:p w14:paraId="57B5F4D4" w14:textId="77777777" w:rsidR="000272A1" w:rsidRDefault="000272A1" w:rsidP="000272A1">
      <w:pPr>
        <w:tabs>
          <w:tab w:val="clear" w:pos="3890"/>
          <w:tab w:val="clear" w:pos="5182"/>
          <w:tab w:val="clear" w:pos="6481"/>
          <w:tab w:val="clear" w:pos="7779"/>
          <w:tab w:val="clear" w:pos="9072"/>
        </w:tabs>
      </w:pPr>
    </w:p>
    <w:p w14:paraId="2E054522" w14:textId="77777777" w:rsidR="00CE1E96" w:rsidRDefault="00CE1E96" w:rsidP="00C27CAA">
      <w:pPr>
        <w:ind w:left="2591"/>
      </w:pPr>
    </w:p>
    <w:p w14:paraId="1B3A07B0" w14:textId="77777777" w:rsidR="002519E6" w:rsidRPr="00C27CAA" w:rsidRDefault="002519E6" w:rsidP="00C27CAA">
      <w:pPr>
        <w:ind w:left="2591"/>
      </w:pPr>
    </w:p>
    <w:p w14:paraId="1C45B8B7" w14:textId="77777777" w:rsidR="00C27CAA" w:rsidRPr="00C27CAA" w:rsidRDefault="00C27CAA" w:rsidP="00C27CAA">
      <w:pPr>
        <w:ind w:left="2591"/>
      </w:pPr>
    </w:p>
    <w:p w14:paraId="39CC0CC9" w14:textId="77777777" w:rsidR="00435F6E" w:rsidRDefault="007E5325" w:rsidP="00C27CAA">
      <w:pPr>
        <w:pStyle w:val="KuntaToimistoTeksti"/>
      </w:pPr>
      <w:r>
        <w:tab/>
      </w:r>
      <w:r w:rsidR="00C27CAA" w:rsidRPr="000E153A">
        <w:t xml:space="preserve">Lisätiedot: </w:t>
      </w:r>
      <w:r w:rsidR="00C27CAA" w:rsidRPr="000E153A">
        <w:tab/>
      </w:r>
      <w:r w:rsidR="00435F6E">
        <w:t>Juuso Lindberg</w:t>
      </w:r>
      <w:r w:rsidR="00C27CAA" w:rsidRPr="000E153A">
        <w:t>,</w:t>
      </w:r>
      <w:r>
        <w:t xml:space="preserve"> nuorisovaltuuston ohjaaja</w:t>
      </w:r>
      <w:r w:rsidR="00C27CAA" w:rsidRPr="000E153A">
        <w:t xml:space="preserve"> puh. 0400329965, </w:t>
      </w:r>
    </w:p>
    <w:p w14:paraId="67E3CC08" w14:textId="78C7F751" w:rsidR="00944BAE" w:rsidRDefault="00435F6E" w:rsidP="00C27CAA">
      <w:pPr>
        <w:pStyle w:val="KuntaToimistoTeksti"/>
        <w:rPr>
          <w:rStyle w:val="Hyperlinkki"/>
        </w:rPr>
      </w:pPr>
      <w:r>
        <w:tab/>
      </w:r>
      <w:r>
        <w:tab/>
      </w:r>
      <w:hyperlink r:id="rId28" w:history="1">
        <w:r w:rsidR="007E5325" w:rsidRPr="00917CBC">
          <w:rPr>
            <w:rStyle w:val="Hyperlinkki"/>
          </w:rPr>
          <w:t>juuso.lindberg@myrskyla.fi</w:t>
        </w:r>
      </w:hyperlink>
    </w:p>
    <w:p w14:paraId="2A67CE5F" w14:textId="6B64D45F" w:rsidR="00944BAE" w:rsidRDefault="00944BAE" w:rsidP="00C27CAA">
      <w:pPr>
        <w:pStyle w:val="KuntaToimistoTeksti"/>
        <w:rPr>
          <w:rStyle w:val="Hyperlinkki"/>
        </w:rPr>
      </w:pPr>
    </w:p>
    <w:p w14:paraId="2E9BA837" w14:textId="6D8BE0EF" w:rsidR="00944BAE" w:rsidRDefault="00944BAE" w:rsidP="00C27CAA">
      <w:pPr>
        <w:pStyle w:val="KuntaToimistoTeksti"/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ab/>
      </w:r>
      <w:r>
        <w:rPr>
          <w:rStyle w:val="Hyperlinkki"/>
          <w:color w:val="auto"/>
          <w:u w:val="none"/>
        </w:rPr>
        <w:tab/>
        <w:t xml:space="preserve">Tiia </w:t>
      </w:r>
      <w:proofErr w:type="spellStart"/>
      <w:r>
        <w:rPr>
          <w:rStyle w:val="Hyperlinkki"/>
          <w:color w:val="auto"/>
          <w:u w:val="none"/>
        </w:rPr>
        <w:t>Åhl</w:t>
      </w:r>
      <w:proofErr w:type="spellEnd"/>
      <w:r>
        <w:rPr>
          <w:rStyle w:val="Hyperlinkki"/>
          <w:color w:val="auto"/>
          <w:u w:val="none"/>
        </w:rPr>
        <w:t xml:space="preserve">, nuorisovaltuuston puheenjohtaja puh. 0401461603, </w:t>
      </w:r>
    </w:p>
    <w:p w14:paraId="2A412A96" w14:textId="4EC4BA2E" w:rsidR="00944BAE" w:rsidRPr="00944BAE" w:rsidRDefault="00944BAE" w:rsidP="00C27CAA">
      <w:pPr>
        <w:pStyle w:val="KuntaToimistoTeksti"/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ab/>
      </w:r>
      <w:r>
        <w:rPr>
          <w:rStyle w:val="Hyperlinkki"/>
          <w:color w:val="auto"/>
          <w:u w:val="none"/>
        </w:rPr>
        <w:tab/>
      </w:r>
      <w:hyperlink r:id="rId29" w:history="1">
        <w:r w:rsidRPr="001B10DA">
          <w:rPr>
            <w:rStyle w:val="Hyperlinkki"/>
          </w:rPr>
          <w:t>nuoriso.valtuusto@myrskyla.fi</w:t>
        </w:r>
      </w:hyperlink>
      <w:r>
        <w:rPr>
          <w:rStyle w:val="Hyperlinkki"/>
          <w:color w:val="auto"/>
          <w:u w:val="none"/>
        </w:rPr>
        <w:t xml:space="preserve"> </w:t>
      </w:r>
    </w:p>
    <w:p w14:paraId="1CC12354" w14:textId="50A9706A" w:rsidR="00944BAE" w:rsidRDefault="00944BAE" w:rsidP="00C27CAA">
      <w:pPr>
        <w:pStyle w:val="KuntaToimistoTeksti"/>
        <w:rPr>
          <w:rStyle w:val="Hyperlinkki"/>
        </w:rPr>
      </w:pPr>
    </w:p>
    <w:p w14:paraId="0F4A605D" w14:textId="70A6253E" w:rsidR="00944BAE" w:rsidRDefault="00944BAE" w:rsidP="00C27CAA">
      <w:pPr>
        <w:pStyle w:val="KuntaToimistoTeksti"/>
        <w:rPr>
          <w:color w:val="0563C1"/>
          <w:u w:val="single"/>
        </w:rPr>
      </w:pPr>
    </w:p>
    <w:p w14:paraId="564C1AD7" w14:textId="77777777" w:rsidR="00435F6E" w:rsidRDefault="00435F6E" w:rsidP="00C27CAA">
      <w:pPr>
        <w:pStyle w:val="KuntaToimistoTeksti"/>
      </w:pPr>
    </w:p>
    <w:p w14:paraId="4934195B" w14:textId="52D5D4AA" w:rsidR="00992CA4" w:rsidRDefault="00C27CAA" w:rsidP="00651731">
      <w:pPr>
        <w:pStyle w:val="Asiaotsikko"/>
        <w:rPr>
          <w:color w:val="0563C1"/>
          <w:u w:val="single"/>
        </w:rPr>
      </w:pPr>
      <w:r>
        <w:br w:type="page"/>
      </w:r>
    </w:p>
    <w:p w14:paraId="6EBD9C03" w14:textId="77777777" w:rsidR="00992CA4" w:rsidRDefault="00992CA4" w:rsidP="00C27CAA">
      <w:pPr>
        <w:pStyle w:val="KuntaToimistoTeksti"/>
      </w:pPr>
    </w:p>
    <w:sectPr w:rsidR="00992CA4">
      <w:type w:val="continuous"/>
      <w:pgSz w:w="11907" w:h="16840"/>
      <w:pgMar w:top="1134" w:right="851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4F166" w14:textId="77777777" w:rsidR="00C04095" w:rsidRDefault="00C04095">
      <w:r>
        <w:separator/>
      </w:r>
    </w:p>
  </w:endnote>
  <w:endnote w:type="continuationSeparator" w:id="0">
    <w:p w14:paraId="1CD14A0A" w14:textId="77777777" w:rsidR="00C04095" w:rsidRDefault="00C04095">
      <w:r>
        <w:continuationSeparator/>
      </w:r>
    </w:p>
  </w:endnote>
  <w:endnote w:type="continuationNotice" w:id="1">
    <w:p w14:paraId="5C049CFF" w14:textId="77777777" w:rsidR="00BE5D10" w:rsidRDefault="00BE5D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5F01C" w14:textId="77777777" w:rsidR="00D044DB" w:rsidRDefault="00D044DB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704C4" w14:textId="77777777" w:rsidR="00C04095" w:rsidRDefault="00C04095">
      <w:r>
        <w:separator/>
      </w:r>
    </w:p>
  </w:footnote>
  <w:footnote w:type="continuationSeparator" w:id="0">
    <w:p w14:paraId="5FAFF069" w14:textId="77777777" w:rsidR="00C04095" w:rsidRDefault="00C04095">
      <w:r>
        <w:continuationSeparator/>
      </w:r>
    </w:p>
  </w:footnote>
  <w:footnote w:type="continuationNotice" w:id="1">
    <w:p w14:paraId="6A0DCD74" w14:textId="77777777" w:rsidR="00BE5D10" w:rsidRDefault="00BE5D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bottom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961"/>
      <w:gridCol w:w="4963"/>
    </w:tblGrid>
    <w:tr w:rsidR="00D044DB" w14:paraId="4CF9329A" w14:textId="77777777">
      <w:trPr>
        <w:cantSplit/>
      </w:trPr>
      <w:tc>
        <w:tcPr>
          <w:tcW w:w="4961" w:type="dxa"/>
        </w:tcPr>
        <w:p w14:paraId="690AB370" w14:textId="09384073" w:rsidR="00D044DB" w:rsidRDefault="008F0FDB">
          <w:pPr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576751EB" wp14:editId="644369A1">
                <wp:extent cx="1788795" cy="723265"/>
                <wp:effectExtent l="0" t="0" r="0" b="0"/>
                <wp:docPr id="1" name="Kuv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879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3" w:type="dxa"/>
        </w:tcPr>
        <w:p w14:paraId="5A92CE17" w14:textId="77777777" w:rsidR="00D044DB" w:rsidRDefault="0045742A">
          <w:pPr>
            <w:pStyle w:val="KuntaToimistoTeksti"/>
            <w:overflowPunct/>
            <w:autoSpaceDE/>
            <w:autoSpaceDN/>
            <w:adjustRightInd/>
            <w:textAlignment w:val="auto"/>
            <w:rPr>
              <w:b/>
            </w:rPr>
          </w:pPr>
          <w:r>
            <w:rPr>
              <w:b/>
            </w:rPr>
            <w:t>KOKOUSKUTSU</w:t>
          </w:r>
        </w:p>
      </w:tc>
    </w:tr>
  </w:tbl>
  <w:p w14:paraId="0F172D84" w14:textId="77777777" w:rsidR="00D044DB" w:rsidRDefault="00D044DB">
    <w:pPr>
      <w:pStyle w:val="Yltunniste"/>
      <w:tabs>
        <w:tab w:val="clear" w:pos="9638"/>
      </w:tabs>
      <w:spacing w:line="24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bottom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970"/>
      <w:gridCol w:w="1985"/>
      <w:gridCol w:w="1985"/>
      <w:gridCol w:w="1985"/>
    </w:tblGrid>
    <w:tr w:rsidR="00D044DB" w14:paraId="3CAAC1C5" w14:textId="77777777">
      <w:trPr>
        <w:cantSplit/>
      </w:trPr>
      <w:tc>
        <w:tcPr>
          <w:tcW w:w="3970" w:type="dxa"/>
        </w:tcPr>
        <w:p w14:paraId="534092FB" w14:textId="25D1057C" w:rsidR="00D044DB" w:rsidRDefault="008F0FDB" w:rsidP="00427655">
          <w:r>
            <w:rPr>
              <w:b/>
              <w:noProof/>
            </w:rPr>
            <w:drawing>
              <wp:inline distT="0" distB="0" distL="0" distR="0" wp14:anchorId="31BE8F12" wp14:editId="41FD19BB">
                <wp:extent cx="1542415" cy="620395"/>
                <wp:effectExtent l="0" t="0" r="0" b="0"/>
                <wp:docPr id="2" name="Kuv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241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</w:tcPr>
        <w:p w14:paraId="6F539553" w14:textId="77777777" w:rsidR="00D044DB" w:rsidRDefault="00D044DB">
          <w:pPr>
            <w:pStyle w:val="KuntaToimistoTeksti"/>
            <w:overflowPunct/>
            <w:autoSpaceDE/>
            <w:autoSpaceDN/>
            <w:adjustRightInd/>
            <w:textAlignment w:val="auto"/>
          </w:pPr>
          <w:r>
            <w:t>Päivämäärä</w:t>
          </w:r>
        </w:p>
        <w:p w14:paraId="749491CD" w14:textId="2491EEFA" w:rsidR="00D044DB" w:rsidRDefault="00224FC1">
          <w:pPr>
            <w:pStyle w:val="KuntaToimistoTeksti"/>
            <w:overflowPunct/>
            <w:autoSpaceDE/>
            <w:autoSpaceDN/>
            <w:adjustRightInd/>
            <w:textAlignment w:val="auto"/>
          </w:pPr>
          <w:r>
            <w:t>2</w:t>
          </w:r>
          <w:r w:rsidR="006E6A11">
            <w:t>3</w:t>
          </w:r>
          <w:r w:rsidR="007C2271">
            <w:t>.</w:t>
          </w:r>
          <w:r w:rsidR="00483B10">
            <w:t>0</w:t>
          </w:r>
          <w:r w:rsidR="006E6A11">
            <w:t>3</w:t>
          </w:r>
          <w:r w:rsidR="007C2271">
            <w:t>.202</w:t>
          </w:r>
          <w:r w:rsidR="00427655">
            <w:t>3</w:t>
          </w:r>
        </w:p>
        <w:p w14:paraId="02AA6109" w14:textId="77777777" w:rsidR="00427655" w:rsidRDefault="00427655">
          <w:pPr>
            <w:pStyle w:val="KuntaToimistoTeksti"/>
            <w:overflowPunct/>
            <w:autoSpaceDE/>
            <w:autoSpaceDN/>
            <w:adjustRightInd/>
            <w:textAlignment w:val="auto"/>
          </w:pPr>
        </w:p>
      </w:tc>
      <w:tc>
        <w:tcPr>
          <w:tcW w:w="1985" w:type="dxa"/>
        </w:tcPr>
        <w:p w14:paraId="5D59379C" w14:textId="77777777" w:rsidR="00D044DB" w:rsidRDefault="00D044DB">
          <w:pPr>
            <w:pStyle w:val="KuntaToimistoTeksti"/>
            <w:overflowPunct/>
            <w:autoSpaceDE/>
            <w:autoSpaceDN/>
            <w:adjustRightInd/>
            <w:textAlignment w:val="auto"/>
          </w:pPr>
          <w:r>
            <w:t>Sivu</w:t>
          </w:r>
        </w:p>
        <w:p w14:paraId="42B7555C" w14:textId="77777777" w:rsidR="00D044DB" w:rsidRDefault="00D044DB">
          <w:pPr>
            <w:pStyle w:val="KuntaToimistoTeksti"/>
            <w:overflowPunct/>
            <w:autoSpaceDE/>
            <w:autoSpaceDN/>
            <w:adjustRightInd/>
            <w:textAlignment w:val="auto"/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2519E6">
            <w:rPr>
              <w:rStyle w:val="Sivunumero"/>
              <w:noProof/>
            </w:rPr>
            <w:t>15</w:t>
          </w:r>
          <w:r>
            <w:rPr>
              <w:rStyle w:val="Sivunumero"/>
            </w:rPr>
            <w:fldChar w:fldCharType="end"/>
          </w:r>
        </w:p>
      </w:tc>
      <w:tc>
        <w:tcPr>
          <w:tcW w:w="1985" w:type="dxa"/>
        </w:tcPr>
        <w:p w14:paraId="0E52744E" w14:textId="7A00C8B0" w:rsidR="00D044DB" w:rsidRDefault="00EE1D9D">
          <w:pPr>
            <w:pStyle w:val="KuntaToimistoTeksti"/>
            <w:overflowPunct/>
            <w:autoSpaceDE/>
            <w:autoSpaceDN/>
            <w:adjustRightInd/>
            <w:textAlignment w:val="auto"/>
          </w:pPr>
          <w:r>
            <w:t>Pöytäkirja</w:t>
          </w:r>
        </w:p>
        <w:p w14:paraId="0C448B90" w14:textId="790A3966" w:rsidR="00D044DB" w:rsidRDefault="006E6A11" w:rsidP="00487B14">
          <w:pPr>
            <w:pStyle w:val="KuntaToimistoTeksti"/>
            <w:overflowPunct/>
            <w:autoSpaceDE/>
            <w:autoSpaceDN/>
            <w:adjustRightInd/>
            <w:textAlignment w:val="auto"/>
          </w:pPr>
          <w:r>
            <w:t>2</w:t>
          </w:r>
          <w:r w:rsidR="00D044DB">
            <w:t>/20</w:t>
          </w:r>
          <w:r w:rsidR="00A206AB">
            <w:t>2</w:t>
          </w:r>
          <w:r w:rsidR="00427655">
            <w:t>3</w:t>
          </w:r>
        </w:p>
      </w:tc>
    </w:tr>
  </w:tbl>
  <w:p w14:paraId="7DD86DB7" w14:textId="77777777" w:rsidR="00D044DB" w:rsidRDefault="00D044DB">
    <w:pPr>
      <w:pStyle w:val="Yltunniste"/>
      <w:tabs>
        <w:tab w:val="clear" w:pos="9638"/>
      </w:tabs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5229"/>
    <w:multiLevelType w:val="multilevel"/>
    <w:tmpl w:val="63540FAE"/>
    <w:lvl w:ilvl="0">
      <w:start w:val="1"/>
      <w:numFmt w:val="bullet"/>
      <w:lvlText w:val=""/>
      <w:lvlJc w:val="left"/>
      <w:pPr>
        <w:tabs>
          <w:tab w:val="num" w:pos="1658"/>
        </w:tabs>
        <w:ind w:left="165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378"/>
        </w:tabs>
        <w:ind w:left="237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818"/>
        </w:tabs>
        <w:ind w:left="381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538"/>
        </w:tabs>
        <w:ind w:left="453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978"/>
        </w:tabs>
        <w:ind w:left="597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698"/>
        </w:tabs>
        <w:ind w:left="669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418"/>
        </w:tabs>
        <w:ind w:left="7418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F167F8"/>
    <w:multiLevelType w:val="hybridMultilevel"/>
    <w:tmpl w:val="CD723034"/>
    <w:lvl w:ilvl="0" w:tplc="55343F2C">
      <w:start w:val="23"/>
      <w:numFmt w:val="bullet"/>
      <w:lvlText w:val="-"/>
      <w:lvlJc w:val="left"/>
      <w:pPr>
        <w:ind w:left="2951" w:hanging="360"/>
      </w:pPr>
      <w:rPr>
        <w:rFonts w:ascii="Tahoma" w:eastAsia="Times New Roman" w:hAnsi="Tahoma" w:cs="Tahoma" w:hint="default"/>
      </w:rPr>
    </w:lvl>
    <w:lvl w:ilvl="1" w:tplc="040B0003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9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11" w:hanging="360"/>
      </w:pPr>
      <w:rPr>
        <w:rFonts w:ascii="Wingdings" w:hAnsi="Wingdings" w:hint="default"/>
      </w:rPr>
    </w:lvl>
  </w:abstractNum>
  <w:abstractNum w:abstractNumId="2" w15:restartNumberingAfterBreak="0">
    <w:nsid w:val="3F3639CA"/>
    <w:multiLevelType w:val="multilevel"/>
    <w:tmpl w:val="7AA8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0903214">
    <w:abstractNumId w:val="1"/>
  </w:num>
  <w:num w:numId="2" w16cid:durableId="141045409">
    <w:abstractNumId w:val="0"/>
  </w:num>
  <w:num w:numId="3" w16cid:durableId="654454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GrammaticalError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4DB"/>
    <w:rsid w:val="00000A47"/>
    <w:rsid w:val="00012489"/>
    <w:rsid w:val="000140B7"/>
    <w:rsid w:val="00020988"/>
    <w:rsid w:val="00020AB4"/>
    <w:rsid w:val="000243A6"/>
    <w:rsid w:val="00026B4A"/>
    <w:rsid w:val="000272A1"/>
    <w:rsid w:val="0004129A"/>
    <w:rsid w:val="00046966"/>
    <w:rsid w:val="00063F43"/>
    <w:rsid w:val="0006459B"/>
    <w:rsid w:val="0006630A"/>
    <w:rsid w:val="00083E16"/>
    <w:rsid w:val="00090DD5"/>
    <w:rsid w:val="0009786D"/>
    <w:rsid w:val="000A078F"/>
    <w:rsid w:val="000B02F5"/>
    <w:rsid w:val="000C7E8C"/>
    <w:rsid w:val="000D15EC"/>
    <w:rsid w:val="000D3848"/>
    <w:rsid w:val="000D5E0D"/>
    <w:rsid w:val="000E153A"/>
    <w:rsid w:val="000F222C"/>
    <w:rsid w:val="000F77F8"/>
    <w:rsid w:val="00100786"/>
    <w:rsid w:val="0012671D"/>
    <w:rsid w:val="00152DBB"/>
    <w:rsid w:val="00176064"/>
    <w:rsid w:val="001946FE"/>
    <w:rsid w:val="001A423B"/>
    <w:rsid w:val="001B4D1B"/>
    <w:rsid w:val="001B5CED"/>
    <w:rsid w:val="001B75DB"/>
    <w:rsid w:val="00205057"/>
    <w:rsid w:val="00213721"/>
    <w:rsid w:val="00223480"/>
    <w:rsid w:val="00224FC1"/>
    <w:rsid w:val="00226803"/>
    <w:rsid w:val="002302CA"/>
    <w:rsid w:val="002355D8"/>
    <w:rsid w:val="002519E6"/>
    <w:rsid w:val="00257E50"/>
    <w:rsid w:val="00262576"/>
    <w:rsid w:val="00283529"/>
    <w:rsid w:val="00293D6C"/>
    <w:rsid w:val="00294B61"/>
    <w:rsid w:val="002E2D98"/>
    <w:rsid w:val="002F75A0"/>
    <w:rsid w:val="00322E68"/>
    <w:rsid w:val="003235BC"/>
    <w:rsid w:val="00336C50"/>
    <w:rsid w:val="00336F3F"/>
    <w:rsid w:val="00353A8E"/>
    <w:rsid w:val="00363791"/>
    <w:rsid w:val="0037067D"/>
    <w:rsid w:val="0038768E"/>
    <w:rsid w:val="00390CC1"/>
    <w:rsid w:val="003916ED"/>
    <w:rsid w:val="003A244D"/>
    <w:rsid w:val="003B645E"/>
    <w:rsid w:val="003B7A9C"/>
    <w:rsid w:val="003C29AC"/>
    <w:rsid w:val="003F37AB"/>
    <w:rsid w:val="0040122A"/>
    <w:rsid w:val="00427655"/>
    <w:rsid w:val="004327B9"/>
    <w:rsid w:val="00435F6E"/>
    <w:rsid w:val="004477DB"/>
    <w:rsid w:val="00456511"/>
    <w:rsid w:val="0045742A"/>
    <w:rsid w:val="00457DDB"/>
    <w:rsid w:val="00460583"/>
    <w:rsid w:val="00481754"/>
    <w:rsid w:val="00483B10"/>
    <w:rsid w:val="00487B14"/>
    <w:rsid w:val="00491F15"/>
    <w:rsid w:val="004A07EE"/>
    <w:rsid w:val="004A0E19"/>
    <w:rsid w:val="004A6D70"/>
    <w:rsid w:val="004C4719"/>
    <w:rsid w:val="004D0F19"/>
    <w:rsid w:val="004F166B"/>
    <w:rsid w:val="005014B6"/>
    <w:rsid w:val="00520C67"/>
    <w:rsid w:val="00522F55"/>
    <w:rsid w:val="005260D7"/>
    <w:rsid w:val="0054253D"/>
    <w:rsid w:val="00597CF5"/>
    <w:rsid w:val="005D7457"/>
    <w:rsid w:val="005F2169"/>
    <w:rsid w:val="00622029"/>
    <w:rsid w:val="0062340A"/>
    <w:rsid w:val="00650B2D"/>
    <w:rsid w:val="00651731"/>
    <w:rsid w:val="00655290"/>
    <w:rsid w:val="00666D80"/>
    <w:rsid w:val="006711AD"/>
    <w:rsid w:val="00672372"/>
    <w:rsid w:val="006957B9"/>
    <w:rsid w:val="006B0397"/>
    <w:rsid w:val="006B7AE7"/>
    <w:rsid w:val="006D22CF"/>
    <w:rsid w:val="006E1604"/>
    <w:rsid w:val="006E6A11"/>
    <w:rsid w:val="006F0CEA"/>
    <w:rsid w:val="006F6B06"/>
    <w:rsid w:val="00712A8E"/>
    <w:rsid w:val="00724BE0"/>
    <w:rsid w:val="007346B9"/>
    <w:rsid w:val="00772ADE"/>
    <w:rsid w:val="007A4CE8"/>
    <w:rsid w:val="007A5F3C"/>
    <w:rsid w:val="007A7562"/>
    <w:rsid w:val="007C2271"/>
    <w:rsid w:val="007C5CF3"/>
    <w:rsid w:val="007E5325"/>
    <w:rsid w:val="007E7046"/>
    <w:rsid w:val="007F043D"/>
    <w:rsid w:val="008254D1"/>
    <w:rsid w:val="00826747"/>
    <w:rsid w:val="0085414B"/>
    <w:rsid w:val="008B1002"/>
    <w:rsid w:val="008E3928"/>
    <w:rsid w:val="008F0FDB"/>
    <w:rsid w:val="00905551"/>
    <w:rsid w:val="00910362"/>
    <w:rsid w:val="00912ED2"/>
    <w:rsid w:val="00936B1A"/>
    <w:rsid w:val="009371A3"/>
    <w:rsid w:val="00943638"/>
    <w:rsid w:val="00943AC4"/>
    <w:rsid w:val="00944BAE"/>
    <w:rsid w:val="00976C3B"/>
    <w:rsid w:val="00976EFA"/>
    <w:rsid w:val="00992CA4"/>
    <w:rsid w:val="009B167F"/>
    <w:rsid w:val="009C2E10"/>
    <w:rsid w:val="009E21C0"/>
    <w:rsid w:val="009E23B1"/>
    <w:rsid w:val="00A021FD"/>
    <w:rsid w:val="00A15CFA"/>
    <w:rsid w:val="00A206AB"/>
    <w:rsid w:val="00A50897"/>
    <w:rsid w:val="00A6317C"/>
    <w:rsid w:val="00AC169C"/>
    <w:rsid w:val="00AC6CD5"/>
    <w:rsid w:val="00AC7E3A"/>
    <w:rsid w:val="00B0729C"/>
    <w:rsid w:val="00B11EA7"/>
    <w:rsid w:val="00B166F7"/>
    <w:rsid w:val="00B17DF3"/>
    <w:rsid w:val="00B228AB"/>
    <w:rsid w:val="00B42CC0"/>
    <w:rsid w:val="00B47F1D"/>
    <w:rsid w:val="00B6215A"/>
    <w:rsid w:val="00B64D7E"/>
    <w:rsid w:val="00B754E1"/>
    <w:rsid w:val="00B90E71"/>
    <w:rsid w:val="00BA0CAE"/>
    <w:rsid w:val="00BA6495"/>
    <w:rsid w:val="00BB4F29"/>
    <w:rsid w:val="00BB69B5"/>
    <w:rsid w:val="00BD1286"/>
    <w:rsid w:val="00BD7504"/>
    <w:rsid w:val="00BE17C7"/>
    <w:rsid w:val="00BE40A0"/>
    <w:rsid w:val="00BE5D10"/>
    <w:rsid w:val="00C04095"/>
    <w:rsid w:val="00C160FF"/>
    <w:rsid w:val="00C27CAA"/>
    <w:rsid w:val="00C46561"/>
    <w:rsid w:val="00C56E7A"/>
    <w:rsid w:val="00C67E61"/>
    <w:rsid w:val="00C71520"/>
    <w:rsid w:val="00C74BFA"/>
    <w:rsid w:val="00C8321E"/>
    <w:rsid w:val="00C86EE1"/>
    <w:rsid w:val="00CB0A96"/>
    <w:rsid w:val="00CB61AB"/>
    <w:rsid w:val="00CC2694"/>
    <w:rsid w:val="00CD5FC5"/>
    <w:rsid w:val="00CE1E96"/>
    <w:rsid w:val="00CE2FBC"/>
    <w:rsid w:val="00CF72BA"/>
    <w:rsid w:val="00D0207A"/>
    <w:rsid w:val="00D044DB"/>
    <w:rsid w:val="00D12189"/>
    <w:rsid w:val="00D17F39"/>
    <w:rsid w:val="00D56E4E"/>
    <w:rsid w:val="00D72D86"/>
    <w:rsid w:val="00D81524"/>
    <w:rsid w:val="00D92503"/>
    <w:rsid w:val="00DA19D8"/>
    <w:rsid w:val="00DA3069"/>
    <w:rsid w:val="00DB21CE"/>
    <w:rsid w:val="00DE4072"/>
    <w:rsid w:val="00DE4B32"/>
    <w:rsid w:val="00DF459E"/>
    <w:rsid w:val="00E03943"/>
    <w:rsid w:val="00E1535B"/>
    <w:rsid w:val="00E52CBC"/>
    <w:rsid w:val="00E56DF6"/>
    <w:rsid w:val="00EA7CE2"/>
    <w:rsid w:val="00EC142B"/>
    <w:rsid w:val="00ED0B20"/>
    <w:rsid w:val="00EE1D9D"/>
    <w:rsid w:val="00EE36C7"/>
    <w:rsid w:val="00F02824"/>
    <w:rsid w:val="00F11A2F"/>
    <w:rsid w:val="00F16668"/>
    <w:rsid w:val="00F16A71"/>
    <w:rsid w:val="00F37273"/>
    <w:rsid w:val="00F71AD9"/>
    <w:rsid w:val="00F81720"/>
    <w:rsid w:val="00F823C3"/>
    <w:rsid w:val="00FA427A"/>
    <w:rsid w:val="00FA691C"/>
    <w:rsid w:val="00FC7D5D"/>
    <w:rsid w:val="00FD05F3"/>
    <w:rsid w:val="00FD3638"/>
    <w:rsid w:val="00F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2BC094AC"/>
  <w15:chartTrackingRefBased/>
  <w15:docId w15:val="{964BB43C-D334-4C50-9BAA-23EB0B14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27CAA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sz w:val="22"/>
    </w:rPr>
  </w:style>
  <w:style w:type="paragraph" w:styleId="Otsikko1">
    <w:name w:val="heading 1"/>
    <w:basedOn w:val="Normaali"/>
    <w:next w:val="Normaali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Asiateksti">
    <w:name w:val="Asiateksti"/>
    <w:basedOn w:val="KuntaToimistoTeksti"/>
    <w:link w:val="AsiatekstiChar"/>
    <w:rsid w:val="00C56E7A"/>
    <w:pPr>
      <w:ind w:left="2591"/>
    </w:pPr>
  </w:style>
  <w:style w:type="paragraph" w:customStyle="1" w:styleId="KuntaToimistoTeksti">
    <w:name w:val="KuntaToimistoTeksti"/>
    <w:rsid w:val="00C56E7A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sz w:val="22"/>
    </w:rPr>
  </w:style>
  <w:style w:type="paragraph" w:styleId="Sisluet1">
    <w:name w:val="toc 1"/>
    <w:basedOn w:val="KuntaToimistoTeksti"/>
    <w:next w:val="Asiateksti"/>
    <w:autoRedefine/>
    <w:uiPriority w:val="39"/>
    <w:rsid w:val="00C56E7A"/>
    <w:pPr>
      <w:tabs>
        <w:tab w:val="clear" w:pos="0"/>
        <w:tab w:val="clear" w:pos="1298"/>
        <w:tab w:val="clear" w:pos="2591"/>
        <w:tab w:val="clear" w:pos="3890"/>
        <w:tab w:val="clear" w:pos="5182"/>
        <w:tab w:val="clear" w:pos="6481"/>
        <w:tab w:val="clear" w:pos="7779"/>
        <w:tab w:val="clear" w:pos="9072"/>
        <w:tab w:val="right" w:pos="9639"/>
      </w:tabs>
      <w:overflowPunct/>
      <w:autoSpaceDE/>
      <w:autoSpaceDN/>
      <w:adjustRightInd/>
      <w:spacing w:after="120"/>
      <w:ind w:left="2591" w:right="284" w:hanging="2591"/>
      <w:textAlignment w:val="auto"/>
    </w:pPr>
    <w:rPr>
      <w:caps/>
    </w:rPr>
  </w:style>
  <w:style w:type="paragraph" w:styleId="Alatunniste">
    <w:name w:val="footer"/>
    <w:basedOn w:val="Normaali"/>
    <w:rsid w:val="00C56E7A"/>
    <w:pPr>
      <w:tabs>
        <w:tab w:val="center" w:pos="4819"/>
        <w:tab w:val="right" w:pos="9638"/>
      </w:tabs>
    </w:pPr>
  </w:style>
  <w:style w:type="paragraph" w:styleId="Yltunniste">
    <w:name w:val="header"/>
    <w:basedOn w:val="KuntaToimistoTeksti"/>
    <w:rsid w:val="00C56E7A"/>
    <w:pPr>
      <w:tabs>
        <w:tab w:val="center" w:pos="4819"/>
        <w:tab w:val="right" w:pos="9638"/>
      </w:tabs>
    </w:pPr>
  </w:style>
  <w:style w:type="paragraph" w:styleId="Vakiosisennys">
    <w:name w:val="Normal Indent"/>
    <w:basedOn w:val="Normaali"/>
    <w:pPr>
      <w:tabs>
        <w:tab w:val="left" w:pos="1701"/>
        <w:tab w:val="left" w:pos="2836"/>
      </w:tabs>
      <w:ind w:left="1701"/>
    </w:pPr>
  </w:style>
  <w:style w:type="paragraph" w:customStyle="1" w:styleId="Asiaotsikko">
    <w:name w:val="Asiaotsikko"/>
    <w:basedOn w:val="KuntaToimistoTeksti"/>
    <w:next w:val="Asiateksti"/>
    <w:rsid w:val="00C56E7A"/>
    <w:pPr>
      <w:ind w:left="1298" w:hanging="1298"/>
    </w:pPr>
    <w:rPr>
      <w:caps/>
    </w:rPr>
  </w:style>
  <w:style w:type="paragraph" w:customStyle="1" w:styleId="Sisluet">
    <w:name w:val="Sis_luet"/>
    <w:basedOn w:val="KuntaToimistoTeksti"/>
    <w:rsid w:val="00C56E7A"/>
    <w:pPr>
      <w:tabs>
        <w:tab w:val="right" w:pos="9639"/>
      </w:tabs>
      <w:spacing w:after="240"/>
    </w:pPr>
  </w:style>
  <w:style w:type="paragraph" w:customStyle="1" w:styleId="makro">
    <w:name w:val="mak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eastAsia="en-US"/>
    </w:rPr>
  </w:style>
  <w:style w:type="paragraph" w:styleId="Alaotsikko">
    <w:name w:val="Subtitle"/>
    <w:basedOn w:val="Normaali"/>
    <w:qFormat/>
    <w:pPr>
      <w:spacing w:after="60"/>
      <w:jc w:val="center"/>
    </w:pPr>
    <w:rPr>
      <w:i/>
    </w:rPr>
  </w:style>
  <w:style w:type="paragraph" w:styleId="Sisluet2">
    <w:name w:val="toc 2"/>
    <w:basedOn w:val="Normaali"/>
    <w:next w:val="Normaali"/>
    <w:autoRedefine/>
    <w:semiHidden/>
    <w:pPr>
      <w:tabs>
        <w:tab w:val="clear" w:pos="0"/>
        <w:tab w:val="clear" w:pos="1298"/>
        <w:tab w:val="clear" w:pos="2591"/>
        <w:tab w:val="clear" w:pos="3890"/>
        <w:tab w:val="clear" w:pos="5182"/>
        <w:tab w:val="clear" w:pos="6481"/>
        <w:tab w:val="clear" w:pos="7779"/>
        <w:tab w:val="clear" w:pos="9072"/>
      </w:tabs>
      <w:ind w:left="240"/>
    </w:pPr>
  </w:style>
  <w:style w:type="paragraph" w:styleId="Sisluet3">
    <w:name w:val="toc 3"/>
    <w:basedOn w:val="Normaali"/>
    <w:next w:val="Normaali"/>
    <w:autoRedefine/>
    <w:semiHidden/>
    <w:pPr>
      <w:tabs>
        <w:tab w:val="clear" w:pos="0"/>
        <w:tab w:val="clear" w:pos="1298"/>
        <w:tab w:val="clear" w:pos="2591"/>
        <w:tab w:val="clear" w:pos="3890"/>
        <w:tab w:val="clear" w:pos="5182"/>
        <w:tab w:val="clear" w:pos="6481"/>
        <w:tab w:val="clear" w:pos="7779"/>
        <w:tab w:val="clear" w:pos="9072"/>
      </w:tabs>
      <w:ind w:left="480"/>
    </w:pPr>
  </w:style>
  <w:style w:type="paragraph" w:styleId="Sisluet4">
    <w:name w:val="toc 4"/>
    <w:basedOn w:val="Normaali"/>
    <w:next w:val="Normaali"/>
    <w:autoRedefine/>
    <w:semiHidden/>
    <w:pPr>
      <w:tabs>
        <w:tab w:val="clear" w:pos="0"/>
        <w:tab w:val="clear" w:pos="1298"/>
        <w:tab w:val="clear" w:pos="2591"/>
        <w:tab w:val="clear" w:pos="3890"/>
        <w:tab w:val="clear" w:pos="5182"/>
        <w:tab w:val="clear" w:pos="6481"/>
        <w:tab w:val="clear" w:pos="7779"/>
        <w:tab w:val="clear" w:pos="9072"/>
      </w:tabs>
      <w:ind w:left="720"/>
    </w:pPr>
  </w:style>
  <w:style w:type="paragraph" w:styleId="Sisluet5">
    <w:name w:val="toc 5"/>
    <w:basedOn w:val="Normaali"/>
    <w:next w:val="Normaali"/>
    <w:autoRedefine/>
    <w:semiHidden/>
    <w:pPr>
      <w:tabs>
        <w:tab w:val="clear" w:pos="0"/>
        <w:tab w:val="clear" w:pos="1298"/>
        <w:tab w:val="clear" w:pos="2591"/>
        <w:tab w:val="clear" w:pos="3890"/>
        <w:tab w:val="clear" w:pos="5182"/>
        <w:tab w:val="clear" w:pos="6481"/>
        <w:tab w:val="clear" w:pos="7779"/>
        <w:tab w:val="clear" w:pos="9072"/>
      </w:tabs>
      <w:ind w:left="960"/>
    </w:pPr>
  </w:style>
  <w:style w:type="paragraph" w:styleId="Sisluet6">
    <w:name w:val="toc 6"/>
    <w:basedOn w:val="Normaali"/>
    <w:next w:val="Normaali"/>
    <w:autoRedefine/>
    <w:semiHidden/>
    <w:pPr>
      <w:tabs>
        <w:tab w:val="clear" w:pos="0"/>
        <w:tab w:val="clear" w:pos="1298"/>
        <w:tab w:val="clear" w:pos="2591"/>
        <w:tab w:val="clear" w:pos="3890"/>
        <w:tab w:val="clear" w:pos="5182"/>
        <w:tab w:val="clear" w:pos="6481"/>
        <w:tab w:val="clear" w:pos="7779"/>
        <w:tab w:val="clear" w:pos="9072"/>
      </w:tabs>
      <w:ind w:left="1200"/>
    </w:pPr>
  </w:style>
  <w:style w:type="paragraph" w:styleId="Sisluet7">
    <w:name w:val="toc 7"/>
    <w:basedOn w:val="Normaali"/>
    <w:next w:val="Normaali"/>
    <w:autoRedefine/>
    <w:semiHidden/>
    <w:pPr>
      <w:tabs>
        <w:tab w:val="clear" w:pos="0"/>
        <w:tab w:val="clear" w:pos="1298"/>
        <w:tab w:val="clear" w:pos="2591"/>
        <w:tab w:val="clear" w:pos="3890"/>
        <w:tab w:val="clear" w:pos="5182"/>
        <w:tab w:val="clear" w:pos="6481"/>
        <w:tab w:val="clear" w:pos="7779"/>
        <w:tab w:val="clear" w:pos="9072"/>
      </w:tabs>
      <w:ind w:left="1440"/>
    </w:pPr>
  </w:style>
  <w:style w:type="paragraph" w:styleId="Sisluet8">
    <w:name w:val="toc 8"/>
    <w:basedOn w:val="Normaali"/>
    <w:next w:val="Normaali"/>
    <w:autoRedefine/>
    <w:semiHidden/>
    <w:pPr>
      <w:tabs>
        <w:tab w:val="clear" w:pos="0"/>
        <w:tab w:val="clear" w:pos="1298"/>
        <w:tab w:val="clear" w:pos="2591"/>
        <w:tab w:val="clear" w:pos="3890"/>
        <w:tab w:val="clear" w:pos="5182"/>
        <w:tab w:val="clear" w:pos="6481"/>
        <w:tab w:val="clear" w:pos="7779"/>
        <w:tab w:val="clear" w:pos="9072"/>
      </w:tabs>
      <w:ind w:left="1680"/>
    </w:pPr>
  </w:style>
  <w:style w:type="paragraph" w:styleId="Sisluet9">
    <w:name w:val="toc 9"/>
    <w:basedOn w:val="Normaali"/>
    <w:next w:val="Normaali"/>
    <w:autoRedefine/>
    <w:semiHidden/>
    <w:pPr>
      <w:tabs>
        <w:tab w:val="clear" w:pos="0"/>
        <w:tab w:val="clear" w:pos="1298"/>
        <w:tab w:val="clear" w:pos="2591"/>
        <w:tab w:val="clear" w:pos="3890"/>
        <w:tab w:val="clear" w:pos="5182"/>
        <w:tab w:val="clear" w:pos="6481"/>
        <w:tab w:val="clear" w:pos="7779"/>
        <w:tab w:val="clear" w:pos="9072"/>
      </w:tabs>
      <w:ind w:left="1920"/>
    </w:pPr>
  </w:style>
  <w:style w:type="character" w:styleId="Sivunumero">
    <w:name w:val="page number"/>
    <w:basedOn w:val="Kappaleenoletusfontti"/>
  </w:style>
  <w:style w:type="paragraph" w:customStyle="1" w:styleId="Ehdotus">
    <w:name w:val="Ehdotus"/>
    <w:basedOn w:val="KuntaToimistoTeksti"/>
    <w:next w:val="Asiateksti"/>
    <w:rsid w:val="00C56E7A"/>
    <w:pPr>
      <w:tabs>
        <w:tab w:val="clear" w:pos="1298"/>
      </w:tabs>
      <w:ind w:left="2591"/>
    </w:pPr>
  </w:style>
  <w:style w:type="paragraph" w:styleId="Makroteksti">
    <w:name w:val="macro"/>
    <w:semiHidden/>
    <w:rsid w:val="00C56E7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8"/>
    </w:rPr>
  </w:style>
  <w:style w:type="paragraph" w:customStyle="1" w:styleId="Oikvaat1">
    <w:name w:val="Oikvaat1"/>
    <w:basedOn w:val="Asiateksti"/>
    <w:rsid w:val="00C56E7A"/>
    <w:pPr>
      <w:ind w:hanging="1298"/>
    </w:pPr>
    <w:rPr>
      <w:b/>
    </w:rPr>
  </w:style>
  <w:style w:type="paragraph" w:customStyle="1" w:styleId="Oikvaat2">
    <w:name w:val="Oikvaat2"/>
    <w:basedOn w:val="Asiateksti"/>
    <w:rsid w:val="00C56E7A"/>
    <w:pPr>
      <w:ind w:hanging="1298"/>
    </w:pPr>
  </w:style>
  <w:style w:type="paragraph" w:customStyle="1" w:styleId="Pts">
    <w:name w:val="Päätös"/>
    <w:basedOn w:val="KuntaToimistoTeksti"/>
    <w:next w:val="Asiateksti"/>
    <w:rsid w:val="00C56E7A"/>
    <w:pPr>
      <w:ind w:left="2591"/>
    </w:pPr>
  </w:style>
  <w:style w:type="paragraph" w:customStyle="1" w:styleId="OteOikTod">
    <w:name w:val="OteOikTod"/>
    <w:basedOn w:val="KuntaToimistoTeksti"/>
    <w:rsid w:val="00C56E7A"/>
    <w:rPr>
      <w:sz w:val="18"/>
    </w:rPr>
  </w:style>
  <w:style w:type="paragraph" w:customStyle="1" w:styleId="Viranhaltijapts">
    <w:name w:val="Viranhaltijapäätös"/>
    <w:basedOn w:val="KuntaToimistoTeksti"/>
    <w:rsid w:val="00C56E7A"/>
  </w:style>
  <w:style w:type="paragraph" w:customStyle="1" w:styleId="OikVaat">
    <w:name w:val="OikVaat"/>
    <w:basedOn w:val="Normaali"/>
    <w:rsid w:val="00C56E7A"/>
    <w:pPr>
      <w:tabs>
        <w:tab w:val="clear" w:pos="2591"/>
        <w:tab w:val="clear" w:pos="3890"/>
        <w:tab w:val="clear" w:pos="5182"/>
        <w:tab w:val="clear" w:pos="6481"/>
        <w:tab w:val="clear" w:pos="7779"/>
        <w:tab w:val="clear" w:pos="9072"/>
        <w:tab w:val="left" w:pos="2596"/>
        <w:tab w:val="left" w:pos="3895"/>
        <w:tab w:val="left" w:pos="5192"/>
        <w:tab w:val="left" w:pos="6490"/>
        <w:tab w:val="left" w:pos="7789"/>
        <w:tab w:val="left" w:pos="9087"/>
      </w:tabs>
      <w:jc w:val="both"/>
    </w:pPr>
  </w:style>
  <w:style w:type="character" w:styleId="Hyperlinkki">
    <w:name w:val="Hyperlink"/>
    <w:rsid w:val="00213721"/>
    <w:rPr>
      <w:color w:val="0563C1"/>
      <w:u w:val="single"/>
    </w:rPr>
  </w:style>
  <w:style w:type="character" w:customStyle="1" w:styleId="AsiatekstiChar">
    <w:name w:val="Asiateksti Char"/>
    <w:link w:val="Asiateksti"/>
    <w:rsid w:val="00213721"/>
    <w:rPr>
      <w:rFonts w:ascii="Tahoma" w:hAnsi="Tahoma"/>
      <w:sz w:val="22"/>
    </w:rPr>
  </w:style>
  <w:style w:type="character" w:styleId="Ratkaisematonmaininta">
    <w:name w:val="Unresolved Mention"/>
    <w:uiPriority w:val="99"/>
    <w:semiHidden/>
    <w:unhideWhenUsed/>
    <w:rsid w:val="00CB0A96"/>
    <w:rPr>
      <w:color w:val="605E5C"/>
      <w:shd w:val="clear" w:color="auto" w:fill="E1DFDD"/>
    </w:rPr>
  </w:style>
  <w:style w:type="paragraph" w:customStyle="1" w:styleId="m-1731820412186765374msolistparagraph">
    <w:name w:val="m_-1731820412186765374msolistparagraph"/>
    <w:basedOn w:val="Normaali"/>
    <w:rsid w:val="00205057"/>
    <w:pPr>
      <w:tabs>
        <w:tab w:val="clear" w:pos="0"/>
        <w:tab w:val="clear" w:pos="1298"/>
        <w:tab w:val="clear" w:pos="2591"/>
        <w:tab w:val="clear" w:pos="3890"/>
        <w:tab w:val="clear" w:pos="5182"/>
        <w:tab w:val="clear" w:pos="6481"/>
        <w:tab w:val="clear" w:pos="7779"/>
        <w:tab w:val="clear" w:pos="9072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7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juuso.lindberg@myrskyla.fi" TargetMode="External"/><Relationship Id="rId26" Type="http://schemas.openxmlformats.org/officeDocument/2006/relationships/hyperlink" Target="mailto:juuso.lindberg@myrskyla.f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nuoriso.valtuusto@myrskyla.fi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nuoriso.valtuusto@myrskyla.fi" TargetMode="External"/><Relationship Id="rId25" Type="http://schemas.openxmlformats.org/officeDocument/2006/relationships/hyperlink" Target="mailto:nuoriso.valtuusto@myrskyla.f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uuso.lindberg@myrskyla.fi" TargetMode="External"/><Relationship Id="rId20" Type="http://schemas.openxmlformats.org/officeDocument/2006/relationships/hyperlink" Target="mailto:juuso.lindberg@myrskyla.fi" TargetMode="External"/><Relationship Id="rId29" Type="http://schemas.openxmlformats.org/officeDocument/2006/relationships/hyperlink" Target="mailto:nuoriso.valtuusto@myrskyla.f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juuso.lindberg@myrskyla.fi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nuoriso.valtuusto@myrskyla.fi" TargetMode="External"/><Relationship Id="rId23" Type="http://schemas.openxmlformats.org/officeDocument/2006/relationships/hyperlink" Target="mailto:nuoriso.valtuusto@myrskyla.fi" TargetMode="External"/><Relationship Id="rId28" Type="http://schemas.openxmlformats.org/officeDocument/2006/relationships/hyperlink" Target="mailto:juuso.lindberg@myrskyla.fi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nuoriso.valtuusto@myrskyla.fi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uuso.lindberg@myrskyla.fi" TargetMode="External"/><Relationship Id="rId22" Type="http://schemas.openxmlformats.org/officeDocument/2006/relationships/hyperlink" Target="mailto:juuso.lindberg@myrskyla.fi" TargetMode="External"/><Relationship Id="rId27" Type="http://schemas.openxmlformats.org/officeDocument/2006/relationships/hyperlink" Target="mailto:nuoriso.valtuusto@myrskyla.fi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MALLIT\KUNTAT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9EE3B215A813D408486CAFB38704BEA" ma:contentTypeVersion="7" ma:contentTypeDescription="Luo uusi asiakirja." ma:contentTypeScope="" ma:versionID="7a214525dba1a871f48e6243a504b394">
  <xsd:schema xmlns:xsd="http://www.w3.org/2001/XMLSchema" xmlns:xs="http://www.w3.org/2001/XMLSchema" xmlns:p="http://schemas.microsoft.com/office/2006/metadata/properties" xmlns:ns3="cd96ef19-1080-4209-b7af-5986bdcb2fab" xmlns:ns4="21b704e0-bed7-45b9-b85c-2d7def4ab184" targetNamespace="http://schemas.microsoft.com/office/2006/metadata/properties" ma:root="true" ma:fieldsID="494b1f739bed62af8359db775426afe1" ns3:_="" ns4:_="">
    <xsd:import namespace="cd96ef19-1080-4209-b7af-5986bdcb2fab"/>
    <xsd:import namespace="21b704e0-bed7-45b9-b85c-2d7def4ab1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6ef19-1080-4209-b7af-5986bdcb2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704e0-bed7-45b9-b85c-2d7def4ab1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8494F6-F185-4637-B74B-6750435AC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6ef19-1080-4209-b7af-5986bdcb2fab"/>
    <ds:schemaRef ds:uri="21b704e0-bed7-45b9-b85c-2d7def4ab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B2C8BC-B5C3-4DFC-9A04-33A3854275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64D8CC-F9A5-4F6F-8D04-A8F5FF88E8C3}">
  <ds:schemaRefs>
    <ds:schemaRef ds:uri="21b704e0-bed7-45b9-b85c-2d7def4ab184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cd96ef19-1080-4209-b7af-5986bdcb2fab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38BEE34-3D41-4C92-87B9-A26C357CBF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KUNTAT</Template>
  <TotalTime>0</TotalTime>
  <Pages>11</Pages>
  <Words>750</Words>
  <Characters>8183</Characters>
  <Application>Microsoft Office Word</Application>
  <DocSecurity>0</DocSecurity>
  <Lines>68</Lines>
  <Paragraphs>17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Kokousaika:		Maanantai***%%%003**klo***%%%010</vt:lpstr>
    </vt:vector>
  </TitlesOfParts>
  <Company>Triplan Oy</Company>
  <LinksUpToDate>false</LinksUpToDate>
  <CharactersWithSpaces>8916</CharactersWithSpaces>
  <SharedDoc>false</SharedDoc>
  <HLinks>
    <vt:vector size="78" baseType="variant">
      <vt:variant>
        <vt:i4>3407963</vt:i4>
      </vt:variant>
      <vt:variant>
        <vt:i4>96</vt:i4>
      </vt:variant>
      <vt:variant>
        <vt:i4>0</vt:i4>
      </vt:variant>
      <vt:variant>
        <vt:i4>5</vt:i4>
      </vt:variant>
      <vt:variant>
        <vt:lpwstr>mailto:juuso.lindberg@myrskyla.fi</vt:lpwstr>
      </vt:variant>
      <vt:variant>
        <vt:lpwstr/>
      </vt:variant>
      <vt:variant>
        <vt:i4>3407963</vt:i4>
      </vt:variant>
      <vt:variant>
        <vt:i4>93</vt:i4>
      </vt:variant>
      <vt:variant>
        <vt:i4>0</vt:i4>
      </vt:variant>
      <vt:variant>
        <vt:i4>5</vt:i4>
      </vt:variant>
      <vt:variant>
        <vt:lpwstr>mailto:juuso.lindberg@myrskyla.fi</vt:lpwstr>
      </vt:variant>
      <vt:variant>
        <vt:lpwstr/>
      </vt:variant>
      <vt:variant>
        <vt:i4>3407963</vt:i4>
      </vt:variant>
      <vt:variant>
        <vt:i4>90</vt:i4>
      </vt:variant>
      <vt:variant>
        <vt:i4>0</vt:i4>
      </vt:variant>
      <vt:variant>
        <vt:i4>5</vt:i4>
      </vt:variant>
      <vt:variant>
        <vt:lpwstr>mailto:juuso.lindberg@myrskyla.fi</vt:lpwstr>
      </vt:variant>
      <vt:variant>
        <vt:lpwstr/>
      </vt:variant>
      <vt:variant>
        <vt:i4>3407963</vt:i4>
      </vt:variant>
      <vt:variant>
        <vt:i4>87</vt:i4>
      </vt:variant>
      <vt:variant>
        <vt:i4>0</vt:i4>
      </vt:variant>
      <vt:variant>
        <vt:i4>5</vt:i4>
      </vt:variant>
      <vt:variant>
        <vt:lpwstr>mailto:juuso.lindberg@myrskyla.fi</vt:lpwstr>
      </vt:variant>
      <vt:variant>
        <vt:lpwstr/>
      </vt:variant>
      <vt:variant>
        <vt:i4>3407963</vt:i4>
      </vt:variant>
      <vt:variant>
        <vt:i4>84</vt:i4>
      </vt:variant>
      <vt:variant>
        <vt:i4>0</vt:i4>
      </vt:variant>
      <vt:variant>
        <vt:i4>5</vt:i4>
      </vt:variant>
      <vt:variant>
        <vt:lpwstr>mailto:juuso.lindberg@myrskyla.fi</vt:lpwstr>
      </vt:variant>
      <vt:variant>
        <vt:lpwstr/>
      </vt:variant>
      <vt:variant>
        <vt:i4>3407963</vt:i4>
      </vt:variant>
      <vt:variant>
        <vt:i4>81</vt:i4>
      </vt:variant>
      <vt:variant>
        <vt:i4>0</vt:i4>
      </vt:variant>
      <vt:variant>
        <vt:i4>5</vt:i4>
      </vt:variant>
      <vt:variant>
        <vt:lpwstr>mailto:juuso.lindberg@myrskyla.fi</vt:lpwstr>
      </vt:variant>
      <vt:variant>
        <vt:lpwstr/>
      </vt:variant>
      <vt:variant>
        <vt:i4>3407963</vt:i4>
      </vt:variant>
      <vt:variant>
        <vt:i4>78</vt:i4>
      </vt:variant>
      <vt:variant>
        <vt:i4>0</vt:i4>
      </vt:variant>
      <vt:variant>
        <vt:i4>5</vt:i4>
      </vt:variant>
      <vt:variant>
        <vt:lpwstr>mailto:juuso.lindberg@myrskyla.fi</vt:lpwstr>
      </vt:variant>
      <vt:variant>
        <vt:lpwstr/>
      </vt:variant>
      <vt:variant>
        <vt:i4>3407963</vt:i4>
      </vt:variant>
      <vt:variant>
        <vt:i4>75</vt:i4>
      </vt:variant>
      <vt:variant>
        <vt:i4>0</vt:i4>
      </vt:variant>
      <vt:variant>
        <vt:i4>5</vt:i4>
      </vt:variant>
      <vt:variant>
        <vt:lpwstr>mailto:juuso.lindberg@myrskyla.fi</vt:lpwstr>
      </vt:variant>
      <vt:variant>
        <vt:lpwstr/>
      </vt:variant>
      <vt:variant>
        <vt:i4>3407963</vt:i4>
      </vt:variant>
      <vt:variant>
        <vt:i4>72</vt:i4>
      </vt:variant>
      <vt:variant>
        <vt:i4>0</vt:i4>
      </vt:variant>
      <vt:variant>
        <vt:i4>5</vt:i4>
      </vt:variant>
      <vt:variant>
        <vt:lpwstr>mailto:juuso.lindberg@myrskyla.fi</vt:lpwstr>
      </vt:variant>
      <vt:variant>
        <vt:lpwstr/>
      </vt:variant>
      <vt:variant>
        <vt:i4>3407963</vt:i4>
      </vt:variant>
      <vt:variant>
        <vt:i4>69</vt:i4>
      </vt:variant>
      <vt:variant>
        <vt:i4>0</vt:i4>
      </vt:variant>
      <vt:variant>
        <vt:i4>5</vt:i4>
      </vt:variant>
      <vt:variant>
        <vt:lpwstr>mailto:juuso.lindberg@myrskyla.fi</vt:lpwstr>
      </vt:variant>
      <vt:variant>
        <vt:lpwstr/>
      </vt:variant>
      <vt:variant>
        <vt:i4>3407963</vt:i4>
      </vt:variant>
      <vt:variant>
        <vt:i4>66</vt:i4>
      </vt:variant>
      <vt:variant>
        <vt:i4>0</vt:i4>
      </vt:variant>
      <vt:variant>
        <vt:i4>5</vt:i4>
      </vt:variant>
      <vt:variant>
        <vt:lpwstr>mailto:juuso.lindberg@myrskyla.fi</vt:lpwstr>
      </vt:variant>
      <vt:variant>
        <vt:lpwstr/>
      </vt:variant>
      <vt:variant>
        <vt:i4>3407963</vt:i4>
      </vt:variant>
      <vt:variant>
        <vt:i4>63</vt:i4>
      </vt:variant>
      <vt:variant>
        <vt:i4>0</vt:i4>
      </vt:variant>
      <vt:variant>
        <vt:i4>5</vt:i4>
      </vt:variant>
      <vt:variant>
        <vt:lpwstr>mailto:juuso.lindberg@myrskyla.fi</vt:lpwstr>
      </vt:variant>
      <vt:variant>
        <vt:lpwstr/>
      </vt:variant>
      <vt:variant>
        <vt:i4>3407963</vt:i4>
      </vt:variant>
      <vt:variant>
        <vt:i4>60</vt:i4>
      </vt:variant>
      <vt:variant>
        <vt:i4>0</vt:i4>
      </vt:variant>
      <vt:variant>
        <vt:i4>5</vt:i4>
      </vt:variant>
      <vt:variant>
        <vt:lpwstr>mailto:juuso.lindberg@myrskyla.fi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Kokousaika:		Maanantai***%%%003**klo***%%%010</dc:title>
  <dc:subject/>
  <dc:creator>Asko Laine</dc:creator>
  <cp:keywords/>
  <cp:lastModifiedBy>Juuso Lindberg</cp:lastModifiedBy>
  <cp:revision>2</cp:revision>
  <cp:lastPrinted>2023-03-23T16:57:00Z</cp:lastPrinted>
  <dcterms:created xsi:type="dcterms:W3CDTF">2023-04-11T13:03:00Z</dcterms:created>
  <dcterms:modified xsi:type="dcterms:W3CDTF">2023-04-11T13:03:00Z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0x01010089EE3B215A813D408486CAFB38704BEA</vt:lpwstr>
  </property>
</Properties>
</file>